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8684" w:type="dxa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255"/>
        <w:gridCol w:w="8429"/>
      </w:tblGrid>
      <w:tr w:rsidR="00403C9F" w:rsidRPr="00403C9F" w14:paraId="1E2766BA" w14:textId="77777777" w:rsidTr="00D60896">
        <w:trPr>
          <w:trHeight w:val="2070"/>
          <w:jc w:val="center"/>
        </w:trPr>
        <w:tc>
          <w:tcPr>
            <w:tcW w:w="255" w:type="dxa"/>
            <w:vMerge w:val="restart"/>
            <w:tcBorders>
              <w:bottom w:val="nil"/>
            </w:tcBorders>
          </w:tcPr>
          <w:p w14:paraId="72EBE350" w14:textId="54301902" w:rsidR="00403C9F" w:rsidRPr="00403C9F" w:rsidRDefault="00403C9F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  <w:color w:val="0072C7" w:themeColor="accent2"/>
              </w:rPr>
            </w:pPr>
          </w:p>
        </w:tc>
        <w:tc>
          <w:tcPr>
            <w:tcW w:w="8429" w:type="dxa"/>
            <w:tcBorders>
              <w:bottom w:val="nil"/>
            </w:tcBorders>
          </w:tcPr>
          <w:p w14:paraId="5E7C58D7" w14:textId="38F10143" w:rsidR="00403C9F" w:rsidRPr="00787CCB" w:rsidRDefault="00787CCB" w:rsidP="00403C9F">
            <w:pPr>
              <w:pStyle w:val="Ttulo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787CCB">
              <w:rPr>
                <w:rFonts w:ascii="Arial" w:hAnsi="Arial" w:cs="Arial"/>
                <w:sz w:val="36"/>
                <w:szCs w:val="36"/>
              </w:rPr>
              <w:t>SOLICITUD DE ACREDITACIÓN PARA PERIODISTAS INDEPENDIENTES DURANTE LA EMERGENCIA NACIONAL POR EL COVID 19</w:t>
            </w:r>
          </w:p>
          <w:p w14:paraId="3F2927A9" w14:textId="77777777" w:rsidR="00D60896" w:rsidRDefault="00D60896" w:rsidP="008F119E">
            <w:pPr>
              <w:pStyle w:val="Ttulo2"/>
              <w:rPr>
                <w:rFonts w:ascii="Arial" w:hAnsi="Arial" w:cs="Arial"/>
              </w:rPr>
            </w:pPr>
          </w:p>
          <w:p w14:paraId="636915C8" w14:textId="5AD798FC" w:rsidR="00403C9F" w:rsidRPr="00403C9F" w:rsidRDefault="00403C9F" w:rsidP="00D60896">
            <w:pPr>
              <w:pStyle w:val="Ttulo2"/>
              <w:jc w:val="center"/>
              <w:rPr>
                <w:rFonts w:ascii="Arial" w:hAnsi="Arial" w:cs="Arial"/>
              </w:rPr>
            </w:pPr>
            <w:r w:rsidRPr="00403C9F">
              <w:rPr>
                <w:rFonts w:ascii="Arial" w:hAnsi="Arial" w:cs="Arial"/>
              </w:rPr>
              <w:t>DATOS PERSONALES:</w:t>
            </w:r>
          </w:p>
          <w:p w14:paraId="51758627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</w:p>
          <w:p w14:paraId="24A8609C" w14:textId="303ACAE6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  <w:r w:rsidRPr="00403C9F">
              <w:rPr>
                <w:rFonts w:ascii="Arial" w:hAnsi="Arial" w:cs="Arial"/>
                <w:b/>
                <w:bCs/>
              </w:rPr>
              <w:t>Nombre completo:</w:t>
            </w:r>
          </w:p>
          <w:p w14:paraId="6A8EFD5D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</w:p>
          <w:p w14:paraId="0A9AB793" w14:textId="4312801F" w:rsidR="00403C9F" w:rsidRPr="00403C9F" w:rsidRDefault="00D60896" w:rsidP="009A5A8B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Dirección</w:t>
            </w:r>
            <w:r w:rsidR="00403C9F" w:rsidRPr="00403C9F">
              <w:rPr>
                <w:rFonts w:ascii="Arial" w:hAnsi="Arial" w:cs="Arial"/>
                <w:b/>
                <w:bCs/>
              </w:rPr>
              <w:t>:</w:t>
            </w:r>
          </w:p>
          <w:p w14:paraId="6C812D42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</w:p>
          <w:p w14:paraId="32B23949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  <w:r w:rsidRPr="00403C9F">
              <w:rPr>
                <w:rFonts w:ascii="Arial" w:hAnsi="Arial" w:cs="Arial"/>
                <w:b/>
                <w:bCs/>
              </w:rPr>
              <w:t>DUI:</w:t>
            </w:r>
          </w:p>
          <w:p w14:paraId="7A4C662E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</w:p>
          <w:p w14:paraId="5FF8E98C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  <w:r w:rsidRPr="00403C9F">
              <w:rPr>
                <w:rFonts w:ascii="Arial" w:hAnsi="Arial" w:cs="Arial"/>
                <w:b/>
                <w:bCs/>
              </w:rPr>
              <w:t>NIT:</w:t>
            </w:r>
          </w:p>
          <w:p w14:paraId="6B247CFE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</w:p>
          <w:p w14:paraId="71DC1402" w14:textId="666E4D2B" w:rsidR="00403C9F" w:rsidRDefault="00403C9F" w:rsidP="009A5A8B">
            <w:pPr>
              <w:rPr>
                <w:rFonts w:ascii="Arial" w:hAnsi="Arial" w:cs="Arial"/>
                <w:b/>
                <w:bCs/>
              </w:rPr>
            </w:pPr>
            <w:r w:rsidRPr="00403C9F">
              <w:rPr>
                <w:rFonts w:ascii="Arial" w:hAnsi="Arial" w:cs="Arial"/>
                <w:b/>
                <w:bCs/>
              </w:rPr>
              <w:t>Página web o agencia para la que colabora:</w:t>
            </w:r>
          </w:p>
          <w:p w14:paraId="3093614F" w14:textId="77777777" w:rsidR="00787CCB" w:rsidRPr="00403C9F" w:rsidRDefault="00787CCB" w:rsidP="009A5A8B">
            <w:pPr>
              <w:rPr>
                <w:rFonts w:ascii="Arial" w:hAnsi="Arial" w:cs="Arial"/>
                <w:b/>
                <w:bCs/>
              </w:rPr>
            </w:pPr>
          </w:p>
          <w:p w14:paraId="22F874C2" w14:textId="77777777" w:rsidR="00403C9F" w:rsidRPr="00403C9F" w:rsidRDefault="00403C9F" w:rsidP="009A5A8B">
            <w:pPr>
              <w:rPr>
                <w:rFonts w:ascii="Arial" w:hAnsi="Arial" w:cs="Arial"/>
                <w:b/>
                <w:bCs/>
              </w:rPr>
            </w:pPr>
          </w:p>
          <w:p w14:paraId="30A3FCD6" w14:textId="77777777" w:rsidR="00403C9F" w:rsidRPr="00403C9F" w:rsidRDefault="00403C9F" w:rsidP="009A5A8B">
            <w:pPr>
              <w:rPr>
                <w:rFonts w:ascii="Arial" w:hAnsi="Arial" w:cs="Arial"/>
              </w:rPr>
            </w:pPr>
          </w:p>
        </w:tc>
      </w:tr>
      <w:tr w:rsidR="00403C9F" w:rsidRPr="00403C9F" w14:paraId="2132F863" w14:textId="77777777" w:rsidTr="00D60896">
        <w:trPr>
          <w:trHeight w:val="1557"/>
          <w:jc w:val="center"/>
        </w:trPr>
        <w:tc>
          <w:tcPr>
            <w:tcW w:w="255" w:type="dxa"/>
            <w:vMerge/>
            <w:tcBorders>
              <w:bottom w:val="nil"/>
            </w:tcBorders>
          </w:tcPr>
          <w:p w14:paraId="5B626076" w14:textId="77777777" w:rsidR="00403C9F" w:rsidRPr="00403C9F" w:rsidRDefault="00403C9F" w:rsidP="00590471">
            <w:pPr>
              <w:pStyle w:val="Textoindependiente"/>
              <w:kinsoku w:val="0"/>
              <w:overflowPunct w:val="0"/>
              <w:rPr>
                <w:rFonts w:ascii="Arial" w:hAnsi="Arial" w:cs="Arial"/>
              </w:rPr>
            </w:pPr>
          </w:p>
        </w:tc>
        <w:tc>
          <w:tcPr>
            <w:tcW w:w="8429" w:type="dxa"/>
            <w:tcBorders>
              <w:bottom w:val="nil"/>
            </w:tcBorders>
            <w:vAlign w:val="bottom"/>
          </w:tcPr>
          <w:tbl>
            <w:tblPr>
              <w:tblW w:w="10918" w:type="dxa"/>
              <w:tblInd w:w="2" w:type="dxa"/>
              <w:tblLayout w:type="fixed"/>
              <w:tblCellMar>
                <w:left w:w="115" w:type="dxa"/>
                <w:right w:w="115" w:type="dxa"/>
              </w:tblCellMar>
              <w:tblLook w:val="0600" w:firstRow="0" w:lastRow="0" w:firstColumn="0" w:lastColumn="0" w:noHBand="1" w:noVBand="1"/>
            </w:tblPr>
            <w:tblGrid>
              <w:gridCol w:w="2338"/>
              <w:gridCol w:w="8580"/>
            </w:tblGrid>
            <w:tr w:rsidR="00403C9F" w:rsidRPr="00403C9F" w14:paraId="2FCD0765" w14:textId="77777777" w:rsidTr="00D60896">
              <w:trPr>
                <w:trHeight w:val="179"/>
              </w:trPr>
              <w:tc>
                <w:tcPr>
                  <w:tcW w:w="10918" w:type="dxa"/>
                  <w:gridSpan w:val="2"/>
                  <w:vAlign w:val="center"/>
                </w:tcPr>
                <w:p w14:paraId="5E02E30B" w14:textId="77777777" w:rsidR="00403C9F" w:rsidRPr="00403C9F" w:rsidRDefault="00403C9F" w:rsidP="008F119E">
                  <w:pPr>
                    <w:pStyle w:val="Sinespaciado"/>
                    <w:rPr>
                      <w:rFonts w:ascii="Arial" w:hAnsi="Arial" w:cs="Arial"/>
                      <w:color w:val="666666"/>
                      <w:lang w:val="es-ES_tradnl"/>
                    </w:rPr>
                  </w:pPr>
                </w:p>
              </w:tc>
            </w:tr>
            <w:tr w:rsidR="00403C9F" w:rsidRPr="00403C9F" w14:paraId="39487A98" w14:textId="77777777" w:rsidTr="00787CCB">
              <w:trPr>
                <w:trHeight w:val="611"/>
              </w:trPr>
              <w:tc>
                <w:tcPr>
                  <w:tcW w:w="233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7A184D5" w14:textId="77777777" w:rsidR="00403C9F" w:rsidRPr="00403C9F" w:rsidRDefault="00403C9F" w:rsidP="008F119E">
                  <w:pPr>
                    <w:pStyle w:val="Informacin"/>
                    <w:jc w:val="center"/>
                    <w:rPr>
                      <w:rFonts w:ascii="Arial" w:hAnsi="Arial" w:cs="Arial"/>
                      <w:color w:val="666666"/>
                      <w:lang w:val="es-ES_tradnl"/>
                    </w:rPr>
                  </w:pPr>
                  <w:r w:rsidRPr="00403C9F">
                    <w:rPr>
                      <w:rFonts w:ascii="Arial" w:hAnsi="Arial" w:cs="Arial"/>
                      <w:noProof/>
                      <w:lang w:val="en-US" w:eastAsia="zh-CN"/>
                    </w:rPr>
                    <mc:AlternateContent>
                      <mc:Choice Requires="wpg">
                        <w:drawing>
                          <wp:inline distT="0" distB="0" distL="0" distR="0" wp14:anchorId="317FAE2E" wp14:editId="0A49F5FA">
                            <wp:extent cx="337820" cy="337185"/>
                            <wp:effectExtent l="0" t="0" r="5080" b="5715"/>
                            <wp:docPr id="22" name="Grupo 22" descr="icono de teléfono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163" name="Forma libre: Forma 162">
                                      <a:extLst>
                                        <a:ext uri="{FF2B5EF4-FFF2-40B4-BE49-F238E27FC236}">
                                          <a16:creationId xmlns:a16="http://schemas.microsoft.com/office/drawing/2014/main" id="{982928D4-D4D3-496B-8019-E859892D985D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2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7" name="Imagen 28" descr="Icono de teléfono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DE5B8B0" id="Grupo 22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vw2odDQAAKg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">
      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      <v:imagedata r:id="rId11" o:title="Icono de teléfono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580" w:type="dxa"/>
                  <w:vAlign w:val="center"/>
                </w:tcPr>
                <w:p w14:paraId="3A71C2BC" w14:textId="77777777" w:rsidR="00403C9F" w:rsidRPr="00403C9F" w:rsidRDefault="00403C9F" w:rsidP="008F119E">
                  <w:pPr>
                    <w:pStyle w:val="Informacin"/>
                    <w:rPr>
                      <w:rFonts w:ascii="Arial" w:hAnsi="Arial" w:cs="Arial"/>
                      <w:lang w:val="es-ES_tradnl"/>
                    </w:rPr>
                  </w:pPr>
                  <w:r w:rsidRPr="00403C9F">
                    <w:rPr>
                      <w:rFonts w:ascii="Arial" w:hAnsi="Arial" w:cs="Arial"/>
                      <w:lang w:val="es-ES_tradnl"/>
                    </w:rPr>
                    <w:t>Escriba su número de celular</w:t>
                  </w:r>
                </w:p>
              </w:tc>
            </w:tr>
            <w:tr w:rsidR="00403C9F" w:rsidRPr="00403C9F" w14:paraId="3F1D6372" w14:textId="77777777" w:rsidTr="00D60896">
              <w:trPr>
                <w:trHeight w:val="179"/>
              </w:trPr>
              <w:tc>
                <w:tcPr>
                  <w:tcW w:w="10918" w:type="dxa"/>
                  <w:gridSpan w:val="2"/>
                  <w:vAlign w:val="center"/>
                </w:tcPr>
                <w:p w14:paraId="2C93D9F5" w14:textId="77777777" w:rsidR="00403C9F" w:rsidRPr="00403C9F" w:rsidRDefault="00403C9F" w:rsidP="008F119E">
                  <w:pPr>
                    <w:pStyle w:val="Sinespaciado"/>
                    <w:rPr>
                      <w:rFonts w:ascii="Arial" w:hAnsi="Arial" w:cs="Arial"/>
                      <w:color w:val="666666"/>
                      <w:lang w:val="es-ES_tradnl"/>
                    </w:rPr>
                  </w:pPr>
                </w:p>
              </w:tc>
            </w:tr>
            <w:tr w:rsidR="00403C9F" w:rsidRPr="00403C9F" w14:paraId="30CEF255" w14:textId="77777777" w:rsidTr="00787CCB">
              <w:trPr>
                <w:trHeight w:val="620"/>
              </w:trPr>
              <w:tc>
                <w:tcPr>
                  <w:tcW w:w="233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57CE547" w14:textId="77777777" w:rsidR="00403C9F" w:rsidRPr="00403C9F" w:rsidRDefault="00403C9F" w:rsidP="008F119E">
                  <w:pPr>
                    <w:pStyle w:val="Informacin"/>
                    <w:jc w:val="center"/>
                    <w:rPr>
                      <w:rFonts w:ascii="Arial" w:hAnsi="Arial" w:cs="Arial"/>
                      <w:color w:val="666666"/>
                      <w:lang w:val="es-ES_tradnl"/>
                    </w:rPr>
                  </w:pPr>
                  <w:r w:rsidRPr="00403C9F">
                    <w:rPr>
                      <w:rFonts w:ascii="Arial" w:hAnsi="Arial" w:cs="Arial"/>
                      <w:noProof/>
                      <w:lang w:val="en-US" w:eastAsia="zh-CN"/>
                    </w:rPr>
                    <mc:AlternateContent>
                      <mc:Choice Requires="wpg">
                        <w:drawing>
                          <wp:inline distT="0" distB="0" distL="0" distR="0" wp14:anchorId="526E3470" wp14:editId="68DE8480">
                            <wp:extent cx="338455" cy="346075"/>
                            <wp:effectExtent l="0" t="0" r="4445" b="0"/>
                            <wp:docPr id="24" name="Grupo 24" descr="icono de correo electrónico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274" name="Forma libre: Forma 273">
                                      <a:extLst>
                                        <a:ext uri="{FF2B5EF4-FFF2-40B4-BE49-F238E27FC236}">
                                          <a16:creationId xmlns:a16="http://schemas.microsoft.com/office/drawing/2014/main" id="{7819D08A-7F81-4EEC-970C-E8ECE319DA2A}"/>
                                        </a:ext>
                                      </a:extLst>
                                    </wps:cNvPr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4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6" name="Imagen 32" descr="Icono de correo electrónico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2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0A1E9D46" id="Grupo 24" o:spid="_x0000_s1026" alt="icono de correo electrónico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">
      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Imagen 32" o:spid="_x0000_s1028" type="#_x0000_t75" alt="Icono de correo electrónico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">
                              <v:imagedata r:id="rId13" o:title="Icono de correo electrónico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580" w:type="dxa"/>
                  <w:vAlign w:val="center"/>
                </w:tcPr>
                <w:p w14:paraId="0374BEF8" w14:textId="77777777" w:rsidR="00403C9F" w:rsidRPr="00403C9F" w:rsidRDefault="00403C9F" w:rsidP="008F119E">
                  <w:pPr>
                    <w:pStyle w:val="Informacin"/>
                    <w:rPr>
                      <w:rFonts w:ascii="Arial" w:hAnsi="Arial" w:cs="Arial"/>
                      <w:lang w:val="es-ES_tradnl"/>
                    </w:rPr>
                  </w:pPr>
                  <w:r w:rsidRPr="00403C9F">
                    <w:rPr>
                      <w:rFonts w:ascii="Arial" w:hAnsi="Arial" w:cs="Arial"/>
                      <w:lang w:val="es-ES_tradnl"/>
                    </w:rPr>
                    <w:t xml:space="preserve">Escriba su correo electrónico </w:t>
                  </w:r>
                </w:p>
              </w:tc>
            </w:tr>
            <w:tr w:rsidR="00403C9F" w:rsidRPr="00403C9F" w14:paraId="666580F7" w14:textId="77777777" w:rsidTr="00D60896">
              <w:trPr>
                <w:trHeight w:val="170"/>
              </w:trPr>
              <w:tc>
                <w:tcPr>
                  <w:tcW w:w="10918" w:type="dxa"/>
                  <w:gridSpan w:val="2"/>
                  <w:vAlign w:val="center"/>
                </w:tcPr>
                <w:p w14:paraId="0E33703D" w14:textId="77777777" w:rsidR="00403C9F" w:rsidRPr="00403C9F" w:rsidRDefault="00403C9F" w:rsidP="008F119E">
                  <w:pPr>
                    <w:pStyle w:val="Sinespaciado"/>
                    <w:rPr>
                      <w:rFonts w:ascii="Arial" w:hAnsi="Arial" w:cs="Arial"/>
                      <w:color w:val="666666"/>
                      <w:lang w:val="es-ES_tradnl"/>
                    </w:rPr>
                  </w:pPr>
                </w:p>
              </w:tc>
            </w:tr>
            <w:tr w:rsidR="00403C9F" w:rsidRPr="00403C9F" w14:paraId="71F157BC" w14:textId="77777777" w:rsidTr="00787CCB">
              <w:trPr>
                <w:trHeight w:val="620"/>
              </w:trPr>
              <w:tc>
                <w:tcPr>
                  <w:tcW w:w="233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5F117565" w14:textId="77777777" w:rsidR="00403C9F" w:rsidRPr="00403C9F" w:rsidRDefault="00403C9F" w:rsidP="008F119E">
                  <w:pPr>
                    <w:pStyle w:val="Informacin"/>
                    <w:jc w:val="center"/>
                    <w:rPr>
                      <w:rFonts w:ascii="Arial" w:hAnsi="Arial" w:cs="Arial"/>
                      <w:color w:val="666666"/>
                      <w:lang w:val="es-ES_tradnl"/>
                    </w:rPr>
                  </w:pPr>
                  <w:r w:rsidRPr="00403C9F">
                    <w:rPr>
                      <w:rFonts w:ascii="Arial" w:hAnsi="Arial" w:cs="Arial"/>
                      <w:noProof/>
                      <w:lang w:val="en-US" w:eastAsia="zh-CN"/>
                    </w:rPr>
                    <mc:AlternateContent>
                      <mc:Choice Requires="wpg">
                        <w:drawing>
                          <wp:inline distT="0" distB="0" distL="0" distR="0" wp14:anchorId="3B8E1E35" wp14:editId="5629ACD2">
                            <wp:extent cx="338455" cy="346075"/>
                            <wp:effectExtent l="0" t="0" r="4445" b="0"/>
                            <wp:docPr id="23" name="Grupo 23" descr="icono de sitio web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8455" cy="346075"/>
                                      <a:chOff x="0" y="0"/>
                                      <a:chExt cx="338455" cy="346075"/>
                                    </a:xfrm>
                                  </wpg:grpSpPr>
                                  <wps:wsp>
                                    <wps:cNvPr id="8" name="Forma libre: Forma 273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8455" cy="34607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2554038 w 2731203"/>
                                          <a:gd name="connsiteY0" fmla="*/ 843497 h 2794134"/>
                                          <a:gd name="connsiteX1" fmla="*/ 2554990 w 2731203"/>
                                          <a:gd name="connsiteY1" fmla="*/ 843497 h 2794134"/>
                                          <a:gd name="connsiteX2" fmla="*/ 2574040 w 2731203"/>
                                          <a:gd name="connsiteY2" fmla="*/ 889217 h 2794134"/>
                                          <a:gd name="connsiteX3" fmla="*/ 2554038 w 2731203"/>
                                          <a:gd name="connsiteY3" fmla="*/ 843497 h 2794134"/>
                                          <a:gd name="connsiteX4" fmla="*/ 2630238 w 2731203"/>
                                          <a:gd name="connsiteY4" fmla="*/ 810160 h 2794134"/>
                                          <a:gd name="connsiteX5" fmla="*/ 2631190 w 2731203"/>
                                          <a:gd name="connsiteY5" fmla="*/ 810160 h 2794134"/>
                                          <a:gd name="connsiteX6" fmla="*/ 2651193 w 2731203"/>
                                          <a:gd name="connsiteY6" fmla="*/ 858737 h 2794134"/>
                                          <a:gd name="connsiteX7" fmla="*/ 2630238 w 2731203"/>
                                          <a:gd name="connsiteY7" fmla="*/ 810160 h 2794134"/>
                                          <a:gd name="connsiteX8" fmla="*/ 2475759 w 2731203"/>
                                          <a:gd name="connsiteY8" fmla="*/ 697568 h 2794134"/>
                                          <a:gd name="connsiteX9" fmla="*/ 2489267 w 2731203"/>
                                          <a:gd name="connsiteY9" fmla="*/ 717767 h 2794134"/>
                                          <a:gd name="connsiteX10" fmla="*/ 2488315 w 2731203"/>
                                          <a:gd name="connsiteY10" fmla="*/ 717767 h 2794134"/>
                                          <a:gd name="connsiteX11" fmla="*/ 2444909 w 2731203"/>
                                          <a:gd name="connsiteY11" fmla="*/ 651438 h 2794134"/>
                                          <a:gd name="connsiteX12" fmla="*/ 2454977 w 2731203"/>
                                          <a:gd name="connsiteY12" fmla="*/ 665379 h 2794134"/>
                                          <a:gd name="connsiteX13" fmla="*/ 2466407 w 2731203"/>
                                          <a:gd name="connsiteY13" fmla="*/ 682524 h 2794134"/>
                                          <a:gd name="connsiteX14" fmla="*/ 2475759 w 2731203"/>
                                          <a:gd name="connsiteY14" fmla="*/ 697568 h 2794134"/>
                                          <a:gd name="connsiteX15" fmla="*/ 382337 w 2731203"/>
                                          <a:gd name="connsiteY15" fmla="*/ 565367 h 2794134"/>
                                          <a:gd name="connsiteX16" fmla="*/ 363287 w 2731203"/>
                                          <a:gd name="connsiteY16" fmla="*/ 599657 h 2794134"/>
                                          <a:gd name="connsiteX17" fmla="*/ 345190 w 2731203"/>
                                          <a:gd name="connsiteY17" fmla="*/ 635852 h 2794134"/>
                                          <a:gd name="connsiteX18" fmla="*/ 336617 w 2731203"/>
                                          <a:gd name="connsiteY18" fmla="*/ 653949 h 2794134"/>
                                          <a:gd name="connsiteX19" fmla="*/ 328045 w 2731203"/>
                                          <a:gd name="connsiteY19" fmla="*/ 672047 h 2794134"/>
                                          <a:gd name="connsiteX20" fmla="*/ 311852 w 2731203"/>
                                          <a:gd name="connsiteY20" fmla="*/ 709194 h 2794134"/>
                                          <a:gd name="connsiteX21" fmla="*/ 134687 w 2731203"/>
                                          <a:gd name="connsiteY21" fmla="*/ 1227354 h 2794134"/>
                                          <a:gd name="connsiteX22" fmla="*/ 132782 w 2731203"/>
                                          <a:gd name="connsiteY22" fmla="*/ 1502627 h 2794134"/>
                                          <a:gd name="connsiteX23" fmla="*/ 189932 w 2731203"/>
                                          <a:gd name="connsiteY23" fmla="*/ 1772184 h 2794134"/>
                                          <a:gd name="connsiteX24" fmla="*/ 469015 w 2731203"/>
                                          <a:gd name="connsiteY24" fmla="*/ 2242719 h 2794134"/>
                                          <a:gd name="connsiteX25" fmla="*/ 919547 w 2731203"/>
                                          <a:gd name="connsiteY25" fmla="*/ 2553234 h 2794134"/>
                                          <a:gd name="connsiteX26" fmla="*/ 1458663 w 2731203"/>
                                          <a:gd name="connsiteY26" fmla="*/ 2645627 h 2794134"/>
                                          <a:gd name="connsiteX27" fmla="*/ 1987300 w 2731203"/>
                                          <a:gd name="connsiteY27" fmla="*/ 2503704 h 2794134"/>
                                          <a:gd name="connsiteX28" fmla="*/ 2407353 w 2731203"/>
                                          <a:gd name="connsiteY28" fmla="*/ 2153184 h 2794134"/>
                                          <a:gd name="connsiteX29" fmla="*/ 2642620 w 2731203"/>
                                          <a:gd name="connsiteY29" fmla="*/ 1658837 h 2794134"/>
                                          <a:gd name="connsiteX30" fmla="*/ 2679767 w 2731203"/>
                                          <a:gd name="connsiteY30" fmla="*/ 1776947 h 2794134"/>
                                          <a:gd name="connsiteX31" fmla="*/ 2382588 w 2731203"/>
                                          <a:gd name="connsiteY31" fmla="*/ 2277962 h 2794134"/>
                                          <a:gd name="connsiteX32" fmla="*/ 1903480 w 2731203"/>
                                          <a:gd name="connsiteY32" fmla="*/ 2604669 h 2794134"/>
                                          <a:gd name="connsiteX33" fmla="*/ 1332932 w 2731203"/>
                                          <a:gd name="connsiteY33" fmla="*/ 2697062 h 2794134"/>
                                          <a:gd name="connsiteX34" fmla="*/ 779530 w 2731203"/>
                                          <a:gd name="connsiteY34" fmla="*/ 2538947 h 2794134"/>
                                          <a:gd name="connsiteX35" fmla="*/ 347095 w 2731203"/>
                                          <a:gd name="connsiteY35" fmla="*/ 2162709 h 2794134"/>
                                          <a:gd name="connsiteX36" fmla="*/ 116590 w 2731203"/>
                                          <a:gd name="connsiteY36" fmla="*/ 1640739 h 2794134"/>
                                          <a:gd name="connsiteX37" fmla="*/ 129925 w 2731203"/>
                                          <a:gd name="connsiteY37" fmla="*/ 1072097 h 2794134"/>
                                          <a:gd name="connsiteX38" fmla="*/ 228032 w 2731203"/>
                                          <a:gd name="connsiteY38" fmla="*/ 804444 h 2794134"/>
                                          <a:gd name="connsiteX39" fmla="*/ 382337 w 2731203"/>
                                          <a:gd name="connsiteY39" fmla="*/ 565367 h 2794134"/>
                                          <a:gd name="connsiteX40" fmla="*/ 2429260 w 2731203"/>
                                          <a:gd name="connsiteY40" fmla="*/ 494882 h 2794134"/>
                                          <a:gd name="connsiteX41" fmla="*/ 2434975 w 2731203"/>
                                          <a:gd name="connsiteY41" fmla="*/ 497739 h 2794134"/>
                                          <a:gd name="connsiteX42" fmla="*/ 2441642 w 2731203"/>
                                          <a:gd name="connsiteY42" fmla="*/ 501549 h 2794134"/>
                                          <a:gd name="connsiteX43" fmla="*/ 2468312 w 2731203"/>
                                          <a:gd name="connsiteY43" fmla="*/ 534887 h 2794134"/>
                                          <a:gd name="connsiteX44" fmla="*/ 2494030 w 2731203"/>
                                          <a:gd name="connsiteY44" fmla="*/ 569177 h 2794134"/>
                                          <a:gd name="connsiteX45" fmla="*/ 2526415 w 2731203"/>
                                          <a:gd name="connsiteY45" fmla="*/ 616802 h 2794134"/>
                                          <a:gd name="connsiteX46" fmla="*/ 2564515 w 2731203"/>
                                          <a:gd name="connsiteY46" fmla="*/ 678714 h 2794134"/>
                                          <a:gd name="connsiteX47" fmla="*/ 2582612 w 2731203"/>
                                          <a:gd name="connsiteY47" fmla="*/ 711099 h 2794134"/>
                                          <a:gd name="connsiteX48" fmla="*/ 2591185 w 2731203"/>
                                          <a:gd name="connsiteY48" fmla="*/ 727292 h 2794134"/>
                                          <a:gd name="connsiteX49" fmla="*/ 2598805 w 2731203"/>
                                          <a:gd name="connsiteY49" fmla="*/ 743484 h 2794134"/>
                                          <a:gd name="connsiteX50" fmla="*/ 2596900 w 2731203"/>
                                          <a:gd name="connsiteY50" fmla="*/ 742532 h 2794134"/>
                                          <a:gd name="connsiteX51" fmla="*/ 2578802 w 2731203"/>
                                          <a:gd name="connsiteY51" fmla="*/ 709194 h 2794134"/>
                                          <a:gd name="connsiteX52" fmla="*/ 2559752 w 2731203"/>
                                          <a:gd name="connsiteY52" fmla="*/ 675857 h 2794134"/>
                                          <a:gd name="connsiteX53" fmla="*/ 2518795 w 2731203"/>
                                          <a:gd name="connsiteY53" fmla="*/ 611087 h 2794134"/>
                                          <a:gd name="connsiteX54" fmla="*/ 2486410 w 2731203"/>
                                          <a:gd name="connsiteY54" fmla="*/ 566319 h 2794134"/>
                                          <a:gd name="connsiteX55" fmla="*/ 2458787 w 2731203"/>
                                          <a:gd name="connsiteY55" fmla="*/ 530124 h 2794134"/>
                                          <a:gd name="connsiteX56" fmla="*/ 2444500 w 2731203"/>
                                          <a:gd name="connsiteY56" fmla="*/ 512027 h 2794134"/>
                                          <a:gd name="connsiteX57" fmla="*/ 2280670 w 2731203"/>
                                          <a:gd name="connsiteY57" fmla="*/ 458687 h 2794134"/>
                                          <a:gd name="connsiteX58" fmla="*/ 2296862 w 2731203"/>
                                          <a:gd name="connsiteY58" fmla="*/ 465354 h 2794134"/>
                                          <a:gd name="connsiteX59" fmla="*/ 2400566 w 2731203"/>
                                          <a:gd name="connsiteY59" fmla="*/ 585131 h 2794134"/>
                                          <a:gd name="connsiteX60" fmla="*/ 2444909 w 2731203"/>
                                          <a:gd name="connsiteY60" fmla="*/ 651438 h 2794134"/>
                                          <a:gd name="connsiteX61" fmla="*/ 2442595 w 2731203"/>
                                          <a:gd name="connsiteY61" fmla="*/ 648234 h 2794134"/>
                                          <a:gd name="connsiteX62" fmla="*/ 2418782 w 2731203"/>
                                          <a:gd name="connsiteY62" fmla="*/ 613944 h 2794134"/>
                                          <a:gd name="connsiteX63" fmla="*/ 2393065 w 2731203"/>
                                          <a:gd name="connsiteY63" fmla="*/ 581559 h 2794134"/>
                                          <a:gd name="connsiteX64" fmla="*/ 2379730 w 2731203"/>
                                          <a:gd name="connsiteY64" fmla="*/ 565367 h 2794134"/>
                                          <a:gd name="connsiteX65" fmla="*/ 2366395 w 2731203"/>
                                          <a:gd name="connsiteY65" fmla="*/ 549174 h 2794134"/>
                                          <a:gd name="connsiteX66" fmla="*/ 2338772 w 2731203"/>
                                          <a:gd name="connsiteY66" fmla="*/ 517742 h 2794134"/>
                                          <a:gd name="connsiteX67" fmla="*/ 2280670 w 2731203"/>
                                          <a:gd name="connsiteY67" fmla="*/ 458687 h 2794134"/>
                                          <a:gd name="connsiteX68" fmla="*/ 1399608 w 2731203"/>
                                          <a:gd name="connsiteY68" fmla="*/ 153887 h 2794134"/>
                                          <a:gd name="connsiteX69" fmla="*/ 2618808 w 2731203"/>
                                          <a:gd name="connsiteY69" fmla="*/ 1373087 h 2794134"/>
                                          <a:gd name="connsiteX70" fmla="*/ 2612513 w 2731203"/>
                                          <a:gd name="connsiteY70" fmla="*/ 1497743 h 2794134"/>
                                          <a:gd name="connsiteX71" fmla="*/ 2595954 w 2731203"/>
                                          <a:gd name="connsiteY71" fmla="*/ 1606243 h 2794134"/>
                                          <a:gd name="connsiteX72" fmla="*/ 2598805 w 2731203"/>
                                          <a:gd name="connsiteY72" fmla="*/ 1612164 h 2794134"/>
                                          <a:gd name="connsiteX73" fmla="*/ 2620713 w 2731203"/>
                                          <a:gd name="connsiteY73" fmla="*/ 1667409 h 2794134"/>
                                          <a:gd name="connsiteX74" fmla="*/ 2408305 w 2731203"/>
                                          <a:gd name="connsiteY74" fmla="*/ 2112227 h 2794134"/>
                                          <a:gd name="connsiteX75" fmla="*/ 2041592 w 2731203"/>
                                          <a:gd name="connsiteY75" fmla="*/ 2439887 h 2794134"/>
                                          <a:gd name="connsiteX76" fmla="*/ 1578677 w 2731203"/>
                                          <a:gd name="connsiteY76" fmla="*/ 2599907 h 2794134"/>
                                          <a:gd name="connsiteX77" fmla="*/ 1091950 w 2731203"/>
                                          <a:gd name="connsiteY77" fmla="*/ 2569427 h 2794134"/>
                                          <a:gd name="connsiteX78" fmla="*/ 656657 w 2731203"/>
                                          <a:gd name="connsiteY78" fmla="*/ 2353209 h 2794134"/>
                                          <a:gd name="connsiteX79" fmla="*/ 339475 w 2731203"/>
                                          <a:gd name="connsiteY79" fmla="*/ 1987449 h 2794134"/>
                                          <a:gd name="connsiteX80" fmla="*/ 188980 w 2731203"/>
                                          <a:gd name="connsiteY80" fmla="*/ 1529297 h 2794134"/>
                                          <a:gd name="connsiteX81" fmla="*/ 186849 w 2731203"/>
                                          <a:gd name="connsiteY81" fmla="*/ 1498705 h 2794134"/>
                                          <a:gd name="connsiteX82" fmla="*/ 186703 w 2731203"/>
                                          <a:gd name="connsiteY82" fmla="*/ 1497743 h 2794134"/>
                                          <a:gd name="connsiteX83" fmla="*/ 186492 w 2731203"/>
                                          <a:gd name="connsiteY83" fmla="*/ 1493576 h 2794134"/>
                                          <a:gd name="connsiteX84" fmla="*/ 180586 w 2731203"/>
                                          <a:gd name="connsiteY84" fmla="*/ 1408776 h 2794134"/>
                                          <a:gd name="connsiteX85" fmla="*/ 181167 w 2731203"/>
                                          <a:gd name="connsiteY85" fmla="*/ 1388115 h 2794134"/>
                                          <a:gd name="connsiteX86" fmla="*/ 180408 w 2731203"/>
                                          <a:gd name="connsiteY86" fmla="*/ 1373087 h 2794134"/>
                                          <a:gd name="connsiteX87" fmla="*/ 183073 w 2731203"/>
                                          <a:gd name="connsiteY87" fmla="*/ 1320311 h 2794134"/>
                                          <a:gd name="connsiteX88" fmla="*/ 183979 w 2731203"/>
                                          <a:gd name="connsiteY88" fmla="*/ 1288077 h 2794134"/>
                                          <a:gd name="connsiteX89" fmla="*/ 185178 w 2731203"/>
                                          <a:gd name="connsiteY89" fmla="*/ 1278633 h 2794134"/>
                                          <a:gd name="connsiteX90" fmla="*/ 186703 w 2731203"/>
                                          <a:gd name="connsiteY90" fmla="*/ 1248431 h 2794134"/>
                                          <a:gd name="connsiteX91" fmla="*/ 1399608 w 2731203"/>
                                          <a:gd name="connsiteY91" fmla="*/ 153887 h 2794134"/>
                                          <a:gd name="connsiteX92" fmla="*/ 823345 w 2731203"/>
                                          <a:gd name="connsiteY92" fmla="*/ 112930 h 2794134"/>
                                          <a:gd name="connsiteX93" fmla="*/ 690948 w 2731203"/>
                                          <a:gd name="connsiteY93" fmla="*/ 207227 h 2794134"/>
                                          <a:gd name="connsiteX94" fmla="*/ 431868 w 2731203"/>
                                          <a:gd name="connsiteY94" fmla="*/ 411062 h 2794134"/>
                                          <a:gd name="connsiteX95" fmla="*/ 228985 w 2731203"/>
                                          <a:gd name="connsiteY95" fmla="*/ 670142 h 2794134"/>
                                          <a:gd name="connsiteX96" fmla="*/ 93730 w 2731203"/>
                                          <a:gd name="connsiteY96" fmla="*/ 971132 h 2794134"/>
                                          <a:gd name="connsiteX97" fmla="*/ 35628 w 2731203"/>
                                          <a:gd name="connsiteY97" fmla="*/ 1294982 h 2794134"/>
                                          <a:gd name="connsiteX98" fmla="*/ 55630 w 2731203"/>
                                          <a:gd name="connsiteY98" fmla="*/ 1623595 h 2794134"/>
                                          <a:gd name="connsiteX99" fmla="*/ 72775 w 2731203"/>
                                          <a:gd name="connsiteY99" fmla="*/ 1704557 h 2794134"/>
                                          <a:gd name="connsiteX100" fmla="*/ 83253 w 2731203"/>
                                          <a:gd name="connsiteY100" fmla="*/ 1744562 h 2794134"/>
                                          <a:gd name="connsiteX101" fmla="*/ 94683 w 2731203"/>
                                          <a:gd name="connsiteY101" fmla="*/ 1784567 h 2794134"/>
                                          <a:gd name="connsiteX102" fmla="*/ 153738 w 2731203"/>
                                          <a:gd name="connsiteY102" fmla="*/ 1938872 h 2794134"/>
                                          <a:gd name="connsiteX103" fmla="*/ 230890 w 2731203"/>
                                          <a:gd name="connsiteY103" fmla="*/ 2084605 h 2794134"/>
                                          <a:gd name="connsiteX104" fmla="*/ 325188 w 2731203"/>
                                          <a:gd name="connsiteY104" fmla="*/ 2219860 h 2794134"/>
                                          <a:gd name="connsiteX105" fmla="*/ 434725 w 2731203"/>
                                          <a:gd name="connsiteY105" fmla="*/ 2343685 h 2794134"/>
                                          <a:gd name="connsiteX106" fmla="*/ 558550 w 2731203"/>
                                          <a:gd name="connsiteY106" fmla="*/ 2452270 h 2794134"/>
                                          <a:gd name="connsiteX107" fmla="*/ 693805 w 2731203"/>
                                          <a:gd name="connsiteY107" fmla="*/ 2546567 h 2794134"/>
                                          <a:gd name="connsiteX108" fmla="*/ 730000 w 2731203"/>
                                          <a:gd name="connsiteY108" fmla="*/ 2567522 h 2794134"/>
                                          <a:gd name="connsiteX109" fmla="*/ 748098 w 2731203"/>
                                          <a:gd name="connsiteY109" fmla="*/ 2578000 h 2794134"/>
                                          <a:gd name="connsiteX110" fmla="*/ 766195 w 2731203"/>
                                          <a:gd name="connsiteY110" fmla="*/ 2587525 h 2794134"/>
                                          <a:gd name="connsiteX111" fmla="*/ 803343 w 2731203"/>
                                          <a:gd name="connsiteY111" fmla="*/ 2606575 h 2794134"/>
                                          <a:gd name="connsiteX112" fmla="*/ 840490 w 2731203"/>
                                          <a:gd name="connsiteY112" fmla="*/ 2623720 h 2794134"/>
                                          <a:gd name="connsiteX113" fmla="*/ 994795 w 2731203"/>
                                          <a:gd name="connsiteY113" fmla="*/ 2682775 h 2794134"/>
                                          <a:gd name="connsiteX114" fmla="*/ 1155768 w 2731203"/>
                                          <a:gd name="connsiteY114" fmla="*/ 2721827 h 2794134"/>
                                          <a:gd name="connsiteX115" fmla="*/ 1808230 w 2731203"/>
                                          <a:gd name="connsiteY115" fmla="*/ 2681822 h 2794134"/>
                                          <a:gd name="connsiteX116" fmla="*/ 2108268 w 2731203"/>
                                          <a:gd name="connsiteY116" fmla="*/ 2545615 h 2794134"/>
                                          <a:gd name="connsiteX117" fmla="*/ 2367348 w 2731203"/>
                                          <a:gd name="connsiteY117" fmla="*/ 2341780 h 2794134"/>
                                          <a:gd name="connsiteX118" fmla="*/ 2570230 w 2731203"/>
                                          <a:gd name="connsiteY118" fmla="*/ 2082700 h 2794134"/>
                                          <a:gd name="connsiteX119" fmla="*/ 2705485 w 2731203"/>
                                          <a:gd name="connsiteY119" fmla="*/ 1781710 h 2794134"/>
                                          <a:gd name="connsiteX120" fmla="*/ 2731203 w 2731203"/>
                                          <a:gd name="connsiteY120" fmla="*/ 1908392 h 2794134"/>
                                          <a:gd name="connsiteX121" fmla="*/ 2695960 w 2731203"/>
                                          <a:gd name="connsiteY121" fmla="*/ 1988402 h 2794134"/>
                                          <a:gd name="connsiteX122" fmla="*/ 2675958 w 2731203"/>
                                          <a:gd name="connsiteY122" fmla="*/ 2027455 h 2794134"/>
                                          <a:gd name="connsiteX123" fmla="*/ 2655003 w 2731203"/>
                                          <a:gd name="connsiteY123" fmla="*/ 2065555 h 2794134"/>
                                          <a:gd name="connsiteX124" fmla="*/ 2610235 w 2731203"/>
                                          <a:gd name="connsiteY124" fmla="*/ 2139850 h 2794134"/>
                                          <a:gd name="connsiteX125" fmla="*/ 2586423 w 2731203"/>
                                          <a:gd name="connsiteY125" fmla="*/ 2176045 h 2794134"/>
                                          <a:gd name="connsiteX126" fmla="*/ 2560705 w 2731203"/>
                                          <a:gd name="connsiteY126" fmla="*/ 2211287 h 2794134"/>
                                          <a:gd name="connsiteX127" fmla="*/ 2322580 w 2731203"/>
                                          <a:gd name="connsiteY127" fmla="*/ 2464652 h 2794134"/>
                                          <a:gd name="connsiteX128" fmla="*/ 1702503 w 2731203"/>
                                          <a:gd name="connsiteY128" fmla="*/ 2764690 h 2794134"/>
                                          <a:gd name="connsiteX129" fmla="*/ 1358650 w 2731203"/>
                                          <a:gd name="connsiteY129" fmla="*/ 2793265 h 2794134"/>
                                          <a:gd name="connsiteX130" fmla="*/ 1186248 w 2731203"/>
                                          <a:gd name="connsiteY130" fmla="*/ 2777072 h 2794134"/>
                                          <a:gd name="connsiteX131" fmla="*/ 1143385 w 2731203"/>
                                          <a:gd name="connsiteY131" fmla="*/ 2769452 h 2794134"/>
                                          <a:gd name="connsiteX132" fmla="*/ 1101475 w 2731203"/>
                                          <a:gd name="connsiteY132" fmla="*/ 2760880 h 2794134"/>
                                          <a:gd name="connsiteX133" fmla="*/ 1017655 w 2731203"/>
                                          <a:gd name="connsiteY133" fmla="*/ 2738972 h 2794134"/>
                                          <a:gd name="connsiteX134" fmla="*/ 976698 w 2731203"/>
                                          <a:gd name="connsiteY134" fmla="*/ 2726590 h 2794134"/>
                                          <a:gd name="connsiteX135" fmla="*/ 935740 w 2731203"/>
                                          <a:gd name="connsiteY135" fmla="*/ 2712302 h 2794134"/>
                                          <a:gd name="connsiteX136" fmla="*/ 854778 w 2731203"/>
                                          <a:gd name="connsiteY136" fmla="*/ 2680870 h 2794134"/>
                                          <a:gd name="connsiteX137" fmla="*/ 815725 w 2731203"/>
                                          <a:gd name="connsiteY137" fmla="*/ 2662772 h 2794134"/>
                                          <a:gd name="connsiteX138" fmla="*/ 776673 w 2731203"/>
                                          <a:gd name="connsiteY138" fmla="*/ 2643722 h 2794134"/>
                                          <a:gd name="connsiteX139" fmla="*/ 700473 w 2731203"/>
                                          <a:gd name="connsiteY139" fmla="*/ 2602765 h 2794134"/>
                                          <a:gd name="connsiteX140" fmla="*/ 663325 w 2731203"/>
                                          <a:gd name="connsiteY140" fmla="*/ 2580857 h 2794134"/>
                                          <a:gd name="connsiteX141" fmla="*/ 627130 w 2731203"/>
                                          <a:gd name="connsiteY141" fmla="*/ 2557045 h 2794134"/>
                                          <a:gd name="connsiteX142" fmla="*/ 609033 w 2731203"/>
                                          <a:gd name="connsiteY142" fmla="*/ 2545615 h 2794134"/>
                                          <a:gd name="connsiteX143" fmla="*/ 591888 w 2731203"/>
                                          <a:gd name="connsiteY143" fmla="*/ 2533232 h 2794134"/>
                                          <a:gd name="connsiteX144" fmla="*/ 556645 w 2731203"/>
                                          <a:gd name="connsiteY144" fmla="*/ 2507515 h 2794134"/>
                                          <a:gd name="connsiteX145" fmla="*/ 426153 w 2731203"/>
                                          <a:gd name="connsiteY145" fmla="*/ 2395120 h 2794134"/>
                                          <a:gd name="connsiteX146" fmla="*/ 309948 w 2731203"/>
                                          <a:gd name="connsiteY146" fmla="*/ 2268437 h 2794134"/>
                                          <a:gd name="connsiteX147" fmla="*/ 210888 w 2731203"/>
                                          <a:gd name="connsiteY147" fmla="*/ 2128420 h 2794134"/>
                                          <a:gd name="connsiteX148" fmla="*/ 168025 w 2731203"/>
                                          <a:gd name="connsiteY148" fmla="*/ 2054125 h 2794134"/>
                                          <a:gd name="connsiteX149" fmla="*/ 148023 w 2731203"/>
                                          <a:gd name="connsiteY149" fmla="*/ 2016025 h 2794134"/>
                                          <a:gd name="connsiteX150" fmla="*/ 128973 w 2731203"/>
                                          <a:gd name="connsiteY150" fmla="*/ 1977925 h 2794134"/>
                                          <a:gd name="connsiteX151" fmla="*/ 111828 w 2731203"/>
                                          <a:gd name="connsiteY151" fmla="*/ 1938872 h 2794134"/>
                                          <a:gd name="connsiteX152" fmla="*/ 103255 w 2731203"/>
                                          <a:gd name="connsiteY152" fmla="*/ 1918870 h 2794134"/>
                                          <a:gd name="connsiteX153" fmla="*/ 95635 w 2731203"/>
                                          <a:gd name="connsiteY153" fmla="*/ 1898867 h 2794134"/>
                                          <a:gd name="connsiteX154" fmla="*/ 80395 w 2731203"/>
                                          <a:gd name="connsiteY154" fmla="*/ 1858862 h 2794134"/>
                                          <a:gd name="connsiteX155" fmla="*/ 67060 w 2731203"/>
                                          <a:gd name="connsiteY155" fmla="*/ 1817905 h 2794134"/>
                                          <a:gd name="connsiteX156" fmla="*/ 43248 w 2731203"/>
                                          <a:gd name="connsiteY156" fmla="*/ 1735990 h 2794134"/>
                                          <a:gd name="connsiteX157" fmla="*/ 33723 w 2731203"/>
                                          <a:gd name="connsiteY157" fmla="*/ 1694080 h 2794134"/>
                                          <a:gd name="connsiteX158" fmla="*/ 25150 w 2731203"/>
                                          <a:gd name="connsiteY158" fmla="*/ 1652170 h 2794134"/>
                                          <a:gd name="connsiteX159" fmla="*/ 3243 w 2731203"/>
                                          <a:gd name="connsiteY159" fmla="*/ 1482625 h 2794134"/>
                                          <a:gd name="connsiteX160" fmla="*/ 21340 w 2731203"/>
                                          <a:gd name="connsiteY160" fmla="*/ 1142582 h 2794134"/>
                                          <a:gd name="connsiteX161" fmla="*/ 28960 w 2731203"/>
                                          <a:gd name="connsiteY161" fmla="*/ 1100672 h 2794134"/>
                                          <a:gd name="connsiteX162" fmla="*/ 38485 w 2731203"/>
                                          <a:gd name="connsiteY162" fmla="*/ 1058762 h 2794134"/>
                                          <a:gd name="connsiteX163" fmla="*/ 48963 w 2731203"/>
                                          <a:gd name="connsiteY163" fmla="*/ 1017805 h 2794134"/>
                                          <a:gd name="connsiteX164" fmla="*/ 61345 w 2731203"/>
                                          <a:gd name="connsiteY164" fmla="*/ 976847 h 2794134"/>
                                          <a:gd name="connsiteX165" fmla="*/ 67060 w 2731203"/>
                                          <a:gd name="connsiteY165" fmla="*/ 956845 h 2794134"/>
                                          <a:gd name="connsiteX166" fmla="*/ 73728 w 2731203"/>
                                          <a:gd name="connsiteY166" fmla="*/ 935890 h 2794134"/>
                                          <a:gd name="connsiteX167" fmla="*/ 88015 w 2731203"/>
                                          <a:gd name="connsiteY167" fmla="*/ 895885 h 2794134"/>
                                          <a:gd name="connsiteX168" fmla="*/ 104208 w 2731203"/>
                                          <a:gd name="connsiteY168" fmla="*/ 855880 h 2794134"/>
                                          <a:gd name="connsiteX169" fmla="*/ 120400 w 2731203"/>
                                          <a:gd name="connsiteY169" fmla="*/ 816827 h 2794134"/>
                                          <a:gd name="connsiteX170" fmla="*/ 157548 w 2731203"/>
                                          <a:gd name="connsiteY170" fmla="*/ 740627 h 2794134"/>
                                          <a:gd name="connsiteX171" fmla="*/ 177550 w 2731203"/>
                                          <a:gd name="connsiteY171" fmla="*/ 703480 h 2794134"/>
                                          <a:gd name="connsiteX172" fmla="*/ 199458 w 2731203"/>
                                          <a:gd name="connsiteY172" fmla="*/ 666332 h 2794134"/>
                                          <a:gd name="connsiteX173" fmla="*/ 222318 w 2731203"/>
                                          <a:gd name="connsiteY173" fmla="*/ 630137 h 2794134"/>
                                          <a:gd name="connsiteX174" fmla="*/ 245178 w 2731203"/>
                                          <a:gd name="connsiteY174" fmla="*/ 594895 h 2794134"/>
                                          <a:gd name="connsiteX175" fmla="*/ 269943 w 2731203"/>
                                          <a:gd name="connsiteY175" fmla="*/ 560605 h 2794134"/>
                                          <a:gd name="connsiteX176" fmla="*/ 295660 w 2731203"/>
                                          <a:gd name="connsiteY176" fmla="*/ 526315 h 2794134"/>
                                          <a:gd name="connsiteX177" fmla="*/ 533785 w 2731203"/>
                                          <a:gd name="connsiteY177" fmla="*/ 287237 h 2794134"/>
                                          <a:gd name="connsiteX178" fmla="*/ 823345 w 2731203"/>
                                          <a:gd name="connsiteY178" fmla="*/ 112930 h 2794134"/>
                                          <a:gd name="connsiteX179" fmla="*/ 1879668 w 2731203"/>
                                          <a:gd name="connsiteY179" fmla="*/ 109120 h 2794134"/>
                                          <a:gd name="connsiteX180" fmla="*/ 1932055 w 2731203"/>
                                          <a:gd name="connsiteY180" fmla="*/ 124360 h 2794134"/>
                                          <a:gd name="connsiteX181" fmla="*/ 1984443 w 2731203"/>
                                          <a:gd name="connsiteY181" fmla="*/ 142457 h 2794134"/>
                                          <a:gd name="connsiteX182" fmla="*/ 2406400 w 2731203"/>
                                          <a:gd name="connsiteY182" fmla="*/ 459640 h 2794134"/>
                                          <a:gd name="connsiteX183" fmla="*/ 2376873 w 2731203"/>
                                          <a:gd name="connsiteY183" fmla="*/ 432970 h 2794134"/>
                                          <a:gd name="connsiteX184" fmla="*/ 2346393 w 2731203"/>
                                          <a:gd name="connsiteY184" fmla="*/ 407252 h 2794134"/>
                                          <a:gd name="connsiteX185" fmla="*/ 1879668 w 2731203"/>
                                          <a:gd name="connsiteY185" fmla="*/ 109120 h 2794134"/>
                                          <a:gd name="connsiteX186" fmla="*/ 1596775 w 2731203"/>
                                          <a:gd name="connsiteY186" fmla="*/ 107215 h 2794134"/>
                                          <a:gd name="connsiteX187" fmla="*/ 1618682 w 2731203"/>
                                          <a:gd name="connsiteY187" fmla="*/ 107215 h 2794134"/>
                                          <a:gd name="connsiteX188" fmla="*/ 1658687 w 2731203"/>
                                          <a:gd name="connsiteY188" fmla="*/ 114835 h 2794134"/>
                                          <a:gd name="connsiteX189" fmla="*/ 1698692 w 2731203"/>
                                          <a:gd name="connsiteY189" fmla="*/ 124360 h 2794134"/>
                                          <a:gd name="connsiteX190" fmla="*/ 1718695 w 2731203"/>
                                          <a:gd name="connsiteY190" fmla="*/ 129122 h 2794134"/>
                                          <a:gd name="connsiteX191" fmla="*/ 1738697 w 2731203"/>
                                          <a:gd name="connsiteY191" fmla="*/ 134837 h 2794134"/>
                                          <a:gd name="connsiteX192" fmla="*/ 1777750 w 2731203"/>
                                          <a:gd name="connsiteY192" fmla="*/ 146267 h 2794134"/>
                                          <a:gd name="connsiteX193" fmla="*/ 1930150 w 2731203"/>
                                          <a:gd name="connsiteY193" fmla="*/ 206275 h 2794134"/>
                                          <a:gd name="connsiteX194" fmla="*/ 2206375 w 2731203"/>
                                          <a:gd name="connsiteY194" fmla="*/ 381535 h 2794134"/>
                                          <a:gd name="connsiteX195" fmla="*/ 2185420 w 2731203"/>
                                          <a:gd name="connsiteY195" fmla="*/ 371057 h 2794134"/>
                                          <a:gd name="connsiteX196" fmla="*/ 2175895 w 2731203"/>
                                          <a:gd name="connsiteY196" fmla="*/ 365342 h 2794134"/>
                                          <a:gd name="connsiteX197" fmla="*/ 1532005 w 2731203"/>
                                          <a:gd name="connsiteY197" fmla="*/ 108167 h 2794134"/>
                                          <a:gd name="connsiteX198" fmla="*/ 1574867 w 2731203"/>
                                          <a:gd name="connsiteY198" fmla="*/ 108167 h 2794134"/>
                                          <a:gd name="connsiteX199" fmla="*/ 1399607 w 2731203"/>
                                          <a:gd name="connsiteY199" fmla="*/ 81497 h 2794134"/>
                                          <a:gd name="connsiteX200" fmla="*/ 1348172 w 2731203"/>
                                          <a:gd name="connsiteY200" fmla="*/ 89117 h 2794134"/>
                                          <a:gd name="connsiteX201" fmla="*/ 1334837 w 2731203"/>
                                          <a:gd name="connsiteY201" fmla="*/ 91022 h 2794134"/>
                                          <a:gd name="connsiteX202" fmla="*/ 1321502 w 2731203"/>
                                          <a:gd name="connsiteY202" fmla="*/ 93879 h 2794134"/>
                                          <a:gd name="connsiteX203" fmla="*/ 1295785 w 2731203"/>
                                          <a:gd name="connsiteY203" fmla="*/ 99594 h 2794134"/>
                                          <a:gd name="connsiteX204" fmla="*/ 853825 w 2731203"/>
                                          <a:gd name="connsiteY204" fmla="*/ 217704 h 2794134"/>
                                          <a:gd name="connsiteX205" fmla="*/ 482350 w 2731203"/>
                                          <a:gd name="connsiteY205" fmla="*/ 483452 h 2794134"/>
                                          <a:gd name="connsiteX206" fmla="*/ 626177 w 2731203"/>
                                          <a:gd name="connsiteY206" fmla="*/ 327242 h 2794134"/>
                                          <a:gd name="connsiteX207" fmla="*/ 802390 w 2731203"/>
                                          <a:gd name="connsiteY207" fmla="*/ 219609 h 2794134"/>
                                          <a:gd name="connsiteX208" fmla="*/ 896687 w 2731203"/>
                                          <a:gd name="connsiteY208" fmla="*/ 176747 h 2794134"/>
                                          <a:gd name="connsiteX209" fmla="*/ 945265 w 2731203"/>
                                          <a:gd name="connsiteY209" fmla="*/ 158649 h 2794134"/>
                                          <a:gd name="connsiteX210" fmla="*/ 993842 w 2731203"/>
                                          <a:gd name="connsiteY210" fmla="*/ 142457 h 2794134"/>
                                          <a:gd name="connsiteX211" fmla="*/ 1194820 w 2731203"/>
                                          <a:gd name="connsiteY211" fmla="*/ 95784 h 2794134"/>
                                          <a:gd name="connsiteX212" fmla="*/ 1399607 w 2731203"/>
                                          <a:gd name="connsiteY212" fmla="*/ 81497 h 2794134"/>
                                          <a:gd name="connsiteX213" fmla="*/ 1362475 w 2731203"/>
                                          <a:gd name="connsiteY213" fmla="*/ 222 h 2794134"/>
                                          <a:gd name="connsiteX214" fmla="*/ 1783465 w 2731203"/>
                                          <a:gd name="connsiteY214" fmla="*/ 57685 h 2794134"/>
                                          <a:gd name="connsiteX215" fmla="*/ 1748223 w 2731203"/>
                                          <a:gd name="connsiteY215" fmla="*/ 51970 h 2794134"/>
                                          <a:gd name="connsiteX216" fmla="*/ 1711075 w 2731203"/>
                                          <a:gd name="connsiteY216" fmla="*/ 48160 h 2794134"/>
                                          <a:gd name="connsiteX217" fmla="*/ 1612015 w 2731203"/>
                                          <a:gd name="connsiteY217" fmla="*/ 28157 h 2794134"/>
                                          <a:gd name="connsiteX218" fmla="*/ 1561533 w 2731203"/>
                                          <a:gd name="connsiteY218" fmla="*/ 21490 h 2794134"/>
                                          <a:gd name="connsiteX219" fmla="*/ 1511050 w 2731203"/>
                                          <a:gd name="connsiteY219" fmla="*/ 16727 h 2794134"/>
                                          <a:gd name="connsiteX220" fmla="*/ 1460568 w 2731203"/>
                                          <a:gd name="connsiteY220" fmla="*/ 12917 h 2794134"/>
                                          <a:gd name="connsiteX221" fmla="*/ 1410085 w 2731203"/>
                                          <a:gd name="connsiteY221" fmla="*/ 11012 h 2794134"/>
                                          <a:gd name="connsiteX222" fmla="*/ 1359603 w 2731203"/>
                                          <a:gd name="connsiteY222" fmla="*/ 11965 h 2794134"/>
                                          <a:gd name="connsiteX223" fmla="*/ 1333885 w 2731203"/>
                                          <a:gd name="connsiteY223" fmla="*/ 12917 h 2794134"/>
                                          <a:gd name="connsiteX224" fmla="*/ 1309120 w 2731203"/>
                                          <a:gd name="connsiteY224" fmla="*/ 14822 h 2794134"/>
                                          <a:gd name="connsiteX225" fmla="*/ 913833 w 2731203"/>
                                          <a:gd name="connsiteY225" fmla="*/ 98642 h 2794134"/>
                                          <a:gd name="connsiteX226" fmla="*/ 931930 w 2731203"/>
                                          <a:gd name="connsiteY226" fmla="*/ 89117 h 2794134"/>
                                          <a:gd name="connsiteX227" fmla="*/ 946218 w 2731203"/>
                                          <a:gd name="connsiteY227" fmla="*/ 82450 h 2794134"/>
                                          <a:gd name="connsiteX228" fmla="*/ 982413 w 2731203"/>
                                          <a:gd name="connsiteY228" fmla="*/ 66257 h 2794134"/>
                                          <a:gd name="connsiteX229" fmla="*/ 1013845 w 2731203"/>
                                          <a:gd name="connsiteY229" fmla="*/ 54827 h 2794134"/>
                                          <a:gd name="connsiteX230" fmla="*/ 1060518 w 2731203"/>
                                          <a:gd name="connsiteY230" fmla="*/ 40540 h 2794134"/>
                                          <a:gd name="connsiteX231" fmla="*/ 1128145 w 2731203"/>
                                          <a:gd name="connsiteY231" fmla="*/ 24347 h 2794134"/>
                                          <a:gd name="connsiteX232" fmla="*/ 1171008 w 2731203"/>
                                          <a:gd name="connsiteY232" fmla="*/ 16727 h 2794134"/>
                                          <a:gd name="connsiteX233" fmla="*/ 1194820 w 2731203"/>
                                          <a:gd name="connsiteY233" fmla="*/ 12917 h 2794134"/>
                                          <a:gd name="connsiteX234" fmla="*/ 1220538 w 2731203"/>
                                          <a:gd name="connsiteY234" fmla="*/ 10060 h 2794134"/>
                                          <a:gd name="connsiteX235" fmla="*/ 1362475 w 2731203"/>
                                          <a:gd name="connsiteY235" fmla="*/ 222 h 2794134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731203" h="2794134">
                                            <a:moveTo>
                                              <a:pt x="2554038" y="843497"/>
                                            </a:moveTo>
                                            <a:cubicBezTo>
                                              <a:pt x="2554038" y="843497"/>
                                              <a:pt x="2554990" y="843497"/>
                                              <a:pt x="2554990" y="843497"/>
                                            </a:cubicBezTo>
                                            <a:cubicBezTo>
                                              <a:pt x="2561658" y="858737"/>
                                              <a:pt x="2568325" y="873024"/>
                                              <a:pt x="2574040" y="889217"/>
                                            </a:cubicBezTo>
                                            <a:cubicBezTo>
                                              <a:pt x="2568325" y="873024"/>
                                              <a:pt x="2560705" y="858737"/>
                                              <a:pt x="2554038" y="843497"/>
                                            </a:cubicBezTo>
                                            <a:close/>
                                            <a:moveTo>
                                              <a:pt x="2630238" y="810160"/>
                                            </a:moveTo>
                                            <a:cubicBezTo>
                                              <a:pt x="2630238" y="810160"/>
                                              <a:pt x="2631190" y="810160"/>
                                              <a:pt x="2631190" y="810160"/>
                                            </a:cubicBezTo>
                                            <a:cubicBezTo>
                                              <a:pt x="2637858" y="826352"/>
                                              <a:pt x="2645478" y="841592"/>
                                              <a:pt x="2651193" y="858737"/>
                                            </a:cubicBezTo>
                                            <a:cubicBezTo>
                                              <a:pt x="2645478" y="841592"/>
                                              <a:pt x="2636905" y="826352"/>
                                              <a:pt x="2630238" y="810160"/>
                                            </a:cubicBezTo>
                                            <a:close/>
                                            <a:moveTo>
                                              <a:pt x="2475759" y="697568"/>
                                            </a:moveTo>
                                            <a:lnTo>
                                              <a:pt x="2489267" y="717767"/>
                                            </a:lnTo>
                                            <a:cubicBezTo>
                                              <a:pt x="2489267" y="717767"/>
                                              <a:pt x="2488315" y="717767"/>
                                              <a:pt x="2488315" y="717767"/>
                                            </a:cubicBezTo>
                                            <a:close/>
                                            <a:moveTo>
                                              <a:pt x="2444909" y="651438"/>
                                            </a:moveTo>
                                            <a:lnTo>
                                              <a:pt x="2454977" y="665379"/>
                                            </a:lnTo>
                                            <a:lnTo>
                                              <a:pt x="2466407" y="682524"/>
                                            </a:lnTo>
                                            <a:lnTo>
                                              <a:pt x="2475759" y="697568"/>
                                            </a:lnTo>
                                            <a:close/>
                                            <a:moveTo>
                                              <a:pt x="382337" y="565367"/>
                                            </a:moveTo>
                                            <a:cubicBezTo>
                                              <a:pt x="375670" y="577749"/>
                                              <a:pt x="369002" y="589179"/>
                                              <a:pt x="363287" y="599657"/>
                                            </a:cubicBezTo>
                                            <a:cubicBezTo>
                                              <a:pt x="357572" y="612039"/>
                                              <a:pt x="350905" y="623469"/>
                                              <a:pt x="345190" y="635852"/>
                                            </a:cubicBezTo>
                                            <a:lnTo>
                                              <a:pt x="336617" y="653949"/>
                                            </a:lnTo>
                                            <a:lnTo>
                                              <a:pt x="328045" y="672047"/>
                                            </a:lnTo>
                                            <a:cubicBezTo>
                                              <a:pt x="322330" y="684429"/>
                                              <a:pt x="317567" y="696812"/>
                                              <a:pt x="311852" y="709194"/>
                                            </a:cubicBezTo>
                                            <a:cubicBezTo>
                                              <a:pt x="216602" y="866357"/>
                                              <a:pt x="155642" y="1044474"/>
                                              <a:pt x="134687" y="1227354"/>
                                            </a:cubicBezTo>
                                            <a:cubicBezTo>
                                              <a:pt x="124210" y="1318794"/>
                                              <a:pt x="123257" y="1411187"/>
                                              <a:pt x="132782" y="1502627"/>
                                            </a:cubicBezTo>
                                            <a:cubicBezTo>
                                              <a:pt x="141355" y="1594067"/>
                                              <a:pt x="161357" y="1684554"/>
                                              <a:pt x="189932" y="1772184"/>
                                            </a:cubicBezTo>
                                            <a:cubicBezTo>
                                              <a:pt x="247082" y="1946492"/>
                                              <a:pt x="343285" y="2108417"/>
                                              <a:pt x="469015" y="2242719"/>
                                            </a:cubicBezTo>
                                            <a:cubicBezTo>
                                              <a:pt x="594745" y="2377022"/>
                                              <a:pt x="749050" y="2484654"/>
                                              <a:pt x="919547" y="2553234"/>
                                            </a:cubicBezTo>
                                            <a:cubicBezTo>
                                              <a:pt x="1089092" y="2622767"/>
                                              <a:pt x="1274830" y="2654199"/>
                                              <a:pt x="1458663" y="2645627"/>
                                            </a:cubicBezTo>
                                            <a:cubicBezTo>
                                              <a:pt x="1642495" y="2638007"/>
                                              <a:pt x="1824422" y="2588477"/>
                                              <a:pt x="1987300" y="2503704"/>
                                            </a:cubicBezTo>
                                            <a:cubicBezTo>
                                              <a:pt x="2150177" y="2419884"/>
                                              <a:pt x="2294958" y="2298917"/>
                                              <a:pt x="2407353" y="2153184"/>
                                            </a:cubicBezTo>
                                            <a:cubicBezTo>
                                              <a:pt x="2520700" y="2008404"/>
                                              <a:pt x="2601663" y="1837907"/>
                                              <a:pt x="2642620" y="1658837"/>
                                            </a:cubicBezTo>
                                            <a:cubicBezTo>
                                              <a:pt x="2656908" y="1696937"/>
                                              <a:pt x="2668338" y="1735989"/>
                                              <a:pt x="2679767" y="1776947"/>
                                            </a:cubicBezTo>
                                            <a:cubicBezTo>
                                              <a:pt x="2618808" y="1962684"/>
                                              <a:pt x="2516890" y="2136039"/>
                                              <a:pt x="2382588" y="2277962"/>
                                            </a:cubicBezTo>
                                            <a:cubicBezTo>
                                              <a:pt x="2249238" y="2419884"/>
                                              <a:pt x="2084455" y="2533232"/>
                                              <a:pt x="1903480" y="2604669"/>
                                            </a:cubicBezTo>
                                            <a:cubicBezTo>
                                              <a:pt x="1722505" y="2677059"/>
                                              <a:pt x="1526290" y="2708492"/>
                                              <a:pt x="1332932" y="2697062"/>
                                            </a:cubicBezTo>
                                            <a:cubicBezTo>
                                              <a:pt x="1139575" y="2685632"/>
                                              <a:pt x="949075" y="2631339"/>
                                              <a:pt x="779530" y="2538947"/>
                                            </a:cubicBezTo>
                                            <a:cubicBezTo>
                                              <a:pt x="609032" y="2447507"/>
                                              <a:pt x="461395" y="2317014"/>
                                              <a:pt x="347095" y="2162709"/>
                                            </a:cubicBezTo>
                                            <a:cubicBezTo>
                                              <a:pt x="233747" y="2008404"/>
                                              <a:pt x="153737" y="1828382"/>
                                              <a:pt x="116590" y="1640739"/>
                                            </a:cubicBezTo>
                                            <a:cubicBezTo>
                                              <a:pt x="79442" y="1452144"/>
                                              <a:pt x="84205" y="1257834"/>
                                              <a:pt x="129925" y="1072097"/>
                                            </a:cubicBezTo>
                                            <a:cubicBezTo>
                                              <a:pt x="152785" y="979704"/>
                                              <a:pt x="185170" y="889217"/>
                                              <a:pt x="228032" y="804444"/>
                                            </a:cubicBezTo>
                                            <a:cubicBezTo>
                                              <a:pt x="270895" y="719672"/>
                                              <a:pt x="322330" y="638709"/>
                                              <a:pt x="382337" y="565367"/>
                                            </a:cubicBezTo>
                                            <a:close/>
                                            <a:moveTo>
                                              <a:pt x="2429260" y="494882"/>
                                            </a:moveTo>
                                            <a:cubicBezTo>
                                              <a:pt x="2431165" y="495834"/>
                                              <a:pt x="2433070" y="496787"/>
                                              <a:pt x="2434975" y="497739"/>
                                            </a:cubicBezTo>
                                            <a:cubicBezTo>
                                              <a:pt x="2436880" y="499644"/>
                                              <a:pt x="2439737" y="500597"/>
                                              <a:pt x="2441642" y="501549"/>
                                            </a:cubicBezTo>
                                            <a:cubicBezTo>
                                              <a:pt x="2451167" y="512027"/>
                                              <a:pt x="2459740" y="523457"/>
                                              <a:pt x="2468312" y="534887"/>
                                            </a:cubicBezTo>
                                            <a:cubicBezTo>
                                              <a:pt x="2476885" y="546317"/>
                                              <a:pt x="2486410" y="557747"/>
                                              <a:pt x="2494030" y="569177"/>
                                            </a:cubicBezTo>
                                            <a:cubicBezTo>
                                              <a:pt x="2504507" y="584417"/>
                                              <a:pt x="2515937" y="600609"/>
                                              <a:pt x="2526415" y="616802"/>
                                            </a:cubicBezTo>
                                            <a:cubicBezTo>
                                              <a:pt x="2539750" y="637757"/>
                                              <a:pt x="2553085" y="657759"/>
                                              <a:pt x="2564515" y="678714"/>
                                            </a:cubicBezTo>
                                            <a:lnTo>
                                              <a:pt x="2582612" y="711099"/>
                                            </a:lnTo>
                                            <a:lnTo>
                                              <a:pt x="2591185" y="727292"/>
                                            </a:lnTo>
                                            <a:lnTo>
                                              <a:pt x="2598805" y="743484"/>
                                            </a:lnTo>
                                            <a:cubicBezTo>
                                              <a:pt x="2597852" y="743484"/>
                                              <a:pt x="2597852" y="742532"/>
                                              <a:pt x="2596900" y="742532"/>
                                            </a:cubicBezTo>
                                            <a:cubicBezTo>
                                              <a:pt x="2591185" y="731102"/>
                                              <a:pt x="2585470" y="720624"/>
                                              <a:pt x="2578802" y="709194"/>
                                            </a:cubicBezTo>
                                            <a:lnTo>
                                              <a:pt x="2559752" y="675857"/>
                                            </a:lnTo>
                                            <a:cubicBezTo>
                                              <a:pt x="2546417" y="653949"/>
                                              <a:pt x="2533082" y="632042"/>
                                              <a:pt x="2518795" y="611087"/>
                                            </a:cubicBezTo>
                                            <a:lnTo>
                                              <a:pt x="2486410" y="566319"/>
                                            </a:lnTo>
                                            <a:cubicBezTo>
                                              <a:pt x="2477837" y="553937"/>
                                              <a:pt x="2468312" y="542507"/>
                                              <a:pt x="2458787" y="530124"/>
                                            </a:cubicBezTo>
                                            <a:lnTo>
                                              <a:pt x="2444500" y="512027"/>
                                            </a:lnTo>
                                            <a:close/>
                                            <a:moveTo>
                                              <a:pt x="2280670" y="458687"/>
                                            </a:moveTo>
                                            <a:cubicBezTo>
                                              <a:pt x="2285432" y="460592"/>
                                              <a:pt x="2291147" y="462497"/>
                                              <a:pt x="2296862" y="465354"/>
                                            </a:cubicBezTo>
                                            <a:cubicBezTo>
                                              <a:pt x="2334010" y="502978"/>
                                              <a:pt x="2368538" y="542983"/>
                                              <a:pt x="2400566" y="585131"/>
                                            </a:cubicBezTo>
                                            <a:lnTo>
                                              <a:pt x="2444909" y="651438"/>
                                            </a:lnTo>
                                            <a:lnTo>
                                              <a:pt x="2442595" y="648234"/>
                                            </a:lnTo>
                                            <a:lnTo>
                                              <a:pt x="2418782" y="613944"/>
                                            </a:lnTo>
                                            <a:lnTo>
                                              <a:pt x="2393065" y="581559"/>
                                            </a:lnTo>
                                            <a:lnTo>
                                              <a:pt x="2379730" y="565367"/>
                                            </a:lnTo>
                                            <a:lnTo>
                                              <a:pt x="2366395" y="549174"/>
                                            </a:lnTo>
                                            <a:cubicBezTo>
                                              <a:pt x="2356870" y="538697"/>
                                              <a:pt x="2348297" y="528219"/>
                                              <a:pt x="2338772" y="517742"/>
                                            </a:cubicBezTo>
                                            <a:cubicBezTo>
                                              <a:pt x="2319722" y="497739"/>
                                              <a:pt x="2300672" y="477737"/>
                                              <a:pt x="2280670" y="458687"/>
                                            </a:cubicBezTo>
                                            <a:close/>
                                            <a:moveTo>
                                              <a:pt x="1399608" y="153887"/>
                                            </a:moveTo>
                                            <a:cubicBezTo>
                                              <a:pt x="2072953" y="153887"/>
                                              <a:pt x="2618808" y="699741"/>
                                              <a:pt x="2618808" y="1373087"/>
                                            </a:cubicBezTo>
                                            <a:cubicBezTo>
                                              <a:pt x="2618808" y="1415171"/>
                                              <a:pt x="2616676" y="1456757"/>
                                              <a:pt x="2612513" y="1497743"/>
                                            </a:cubicBezTo>
                                            <a:lnTo>
                                              <a:pt x="2595954" y="1606243"/>
                                            </a:lnTo>
                                            <a:lnTo>
                                              <a:pt x="2598805" y="1612164"/>
                                            </a:lnTo>
                                            <a:cubicBezTo>
                                              <a:pt x="2606425" y="1630262"/>
                                              <a:pt x="2613092" y="1648359"/>
                                              <a:pt x="2620713" y="1667409"/>
                                            </a:cubicBezTo>
                                            <a:cubicBezTo>
                                              <a:pt x="2580707" y="1828382"/>
                                              <a:pt x="2507365" y="1979829"/>
                                              <a:pt x="2408305" y="2112227"/>
                                            </a:cubicBezTo>
                                            <a:cubicBezTo>
                                              <a:pt x="2309245" y="2244624"/>
                                              <a:pt x="2183515" y="2357019"/>
                                              <a:pt x="2041592" y="2439887"/>
                                            </a:cubicBezTo>
                                            <a:cubicBezTo>
                                              <a:pt x="1899670" y="2523707"/>
                                              <a:pt x="1741555" y="2577999"/>
                                              <a:pt x="1578677" y="2599907"/>
                                            </a:cubicBezTo>
                                            <a:cubicBezTo>
                                              <a:pt x="1415800" y="2621814"/>
                                              <a:pt x="1250065" y="2611337"/>
                                              <a:pt x="1091950" y="2569427"/>
                                            </a:cubicBezTo>
                                            <a:cubicBezTo>
                                              <a:pt x="933835" y="2527517"/>
                                              <a:pt x="785245" y="2453222"/>
                                              <a:pt x="656657" y="2353209"/>
                                            </a:cubicBezTo>
                                            <a:cubicBezTo>
                                              <a:pt x="528070" y="2253197"/>
                                              <a:pt x="419485" y="2128419"/>
                                              <a:pt x="339475" y="1987449"/>
                                            </a:cubicBezTo>
                                            <a:cubicBezTo>
                                              <a:pt x="259465" y="1846479"/>
                                              <a:pt x="208030" y="1689317"/>
                                              <a:pt x="188980" y="1529297"/>
                                            </a:cubicBezTo>
                                            <a:lnTo>
                                              <a:pt x="186849" y="1498705"/>
                                            </a:lnTo>
                                            <a:lnTo>
                                              <a:pt x="186703" y="1497743"/>
                                            </a:lnTo>
                                            <a:lnTo>
                                              <a:pt x="186492" y="1493576"/>
                                            </a:lnTo>
                                            <a:lnTo>
                                              <a:pt x="180586" y="1408776"/>
                                            </a:lnTo>
                                            <a:lnTo>
                                              <a:pt x="181167" y="1388115"/>
                                            </a:lnTo>
                                            <a:lnTo>
                                              <a:pt x="180408" y="1373087"/>
                                            </a:lnTo>
                                            <a:lnTo>
                                              <a:pt x="183073" y="1320311"/>
                                            </a:lnTo>
                                            <a:lnTo>
                                              <a:pt x="183979" y="1288077"/>
                                            </a:lnTo>
                                            <a:lnTo>
                                              <a:pt x="185178" y="1278633"/>
                                            </a:lnTo>
                                            <a:lnTo>
                                              <a:pt x="186703" y="1248431"/>
                                            </a:lnTo>
                                            <a:cubicBezTo>
                                              <a:pt x="249138" y="633642"/>
                                              <a:pt x="768346" y="153887"/>
                                              <a:pt x="1399608" y="153887"/>
                                            </a:cubicBezTo>
                                            <a:close/>
                                            <a:moveTo>
                                              <a:pt x="823345" y="112930"/>
                                            </a:moveTo>
                                            <a:cubicBezTo>
                                              <a:pt x="776673" y="141505"/>
                                              <a:pt x="733810" y="172937"/>
                                              <a:pt x="690948" y="207227"/>
                                            </a:cubicBezTo>
                                            <a:cubicBezTo>
                                              <a:pt x="596650" y="265330"/>
                                              <a:pt x="509973" y="333910"/>
                                              <a:pt x="431868" y="411062"/>
                                            </a:cubicBezTo>
                                            <a:cubicBezTo>
                                              <a:pt x="354715" y="489167"/>
                                              <a:pt x="286135" y="575845"/>
                                              <a:pt x="228985" y="670142"/>
                                            </a:cubicBezTo>
                                            <a:cubicBezTo>
                                              <a:pt x="171835" y="765392"/>
                                              <a:pt x="127068" y="866357"/>
                                              <a:pt x="93730" y="971132"/>
                                            </a:cubicBezTo>
                                            <a:cubicBezTo>
                                              <a:pt x="62298" y="1075907"/>
                                              <a:pt x="42295" y="1185445"/>
                                              <a:pt x="35628" y="1294982"/>
                                            </a:cubicBezTo>
                                            <a:cubicBezTo>
                                              <a:pt x="28960" y="1404520"/>
                                              <a:pt x="35628" y="1515010"/>
                                              <a:pt x="55630" y="1623595"/>
                                            </a:cubicBezTo>
                                            <a:cubicBezTo>
                                              <a:pt x="59440" y="1651217"/>
                                              <a:pt x="67060" y="1677887"/>
                                              <a:pt x="72775" y="1704557"/>
                                            </a:cubicBezTo>
                                            <a:cubicBezTo>
                                              <a:pt x="75633" y="1717892"/>
                                              <a:pt x="79443" y="1731227"/>
                                              <a:pt x="83253" y="1744562"/>
                                            </a:cubicBezTo>
                                            <a:cubicBezTo>
                                              <a:pt x="87063" y="1757897"/>
                                              <a:pt x="90873" y="1771232"/>
                                              <a:pt x="94683" y="1784567"/>
                                            </a:cubicBezTo>
                                            <a:cubicBezTo>
                                              <a:pt x="111828" y="1836955"/>
                                              <a:pt x="130878" y="1889342"/>
                                              <a:pt x="153738" y="1938872"/>
                                            </a:cubicBezTo>
                                            <a:cubicBezTo>
                                              <a:pt x="176598" y="1989355"/>
                                              <a:pt x="203268" y="2036980"/>
                                              <a:pt x="230890" y="2084605"/>
                                            </a:cubicBezTo>
                                            <a:cubicBezTo>
                                              <a:pt x="260418" y="2131277"/>
                                              <a:pt x="290898" y="2176997"/>
                                              <a:pt x="325188" y="2219860"/>
                                            </a:cubicBezTo>
                                            <a:cubicBezTo>
                                              <a:pt x="358525" y="2263675"/>
                                              <a:pt x="396625" y="2304632"/>
                                              <a:pt x="434725" y="2343685"/>
                                            </a:cubicBezTo>
                                            <a:cubicBezTo>
                                              <a:pt x="474730" y="2381785"/>
                                              <a:pt x="514735" y="2418932"/>
                                              <a:pt x="558550" y="2452270"/>
                                            </a:cubicBezTo>
                                            <a:cubicBezTo>
                                              <a:pt x="601413" y="2486560"/>
                                              <a:pt x="647133" y="2517992"/>
                                              <a:pt x="693805" y="2546567"/>
                                            </a:cubicBezTo>
                                            <a:lnTo>
                                              <a:pt x="730000" y="2567522"/>
                                            </a:lnTo>
                                            <a:lnTo>
                                              <a:pt x="748098" y="2578000"/>
                                            </a:lnTo>
                                            <a:lnTo>
                                              <a:pt x="766195" y="2587525"/>
                                            </a:lnTo>
                                            <a:lnTo>
                                              <a:pt x="803343" y="2606575"/>
                                            </a:lnTo>
                                            <a:cubicBezTo>
                                              <a:pt x="815725" y="2612290"/>
                                              <a:pt x="828108" y="2618005"/>
                                              <a:pt x="840490" y="2623720"/>
                                            </a:cubicBezTo>
                                            <a:cubicBezTo>
                                              <a:pt x="890020" y="2647532"/>
                                              <a:pt x="942408" y="2665630"/>
                                              <a:pt x="994795" y="2682775"/>
                                            </a:cubicBezTo>
                                            <a:cubicBezTo>
                                              <a:pt x="1048135" y="2698967"/>
                                              <a:pt x="1101475" y="2712302"/>
                                              <a:pt x="1155768" y="2721827"/>
                                            </a:cubicBezTo>
                                            <a:cubicBezTo>
                                              <a:pt x="1371985" y="2761832"/>
                                              <a:pt x="1597728" y="2746592"/>
                                              <a:pt x="1808230" y="2681822"/>
                                            </a:cubicBezTo>
                                            <a:cubicBezTo>
                                              <a:pt x="1913005" y="2648485"/>
                                              <a:pt x="2013970" y="2602765"/>
                                              <a:pt x="2108268" y="2545615"/>
                                            </a:cubicBezTo>
                                            <a:cubicBezTo>
                                              <a:pt x="2202565" y="2487512"/>
                                              <a:pt x="2289243" y="2419885"/>
                                              <a:pt x="2367348" y="2341780"/>
                                            </a:cubicBezTo>
                                            <a:cubicBezTo>
                                              <a:pt x="2444500" y="2263675"/>
                                              <a:pt x="2513080" y="2176997"/>
                                              <a:pt x="2570230" y="2082700"/>
                                            </a:cubicBezTo>
                                            <a:cubicBezTo>
                                              <a:pt x="2627380" y="1988402"/>
                                              <a:pt x="2672148" y="1886485"/>
                                              <a:pt x="2705485" y="1781710"/>
                                            </a:cubicBezTo>
                                            <a:cubicBezTo>
                                              <a:pt x="2715963" y="1822667"/>
                                              <a:pt x="2725488" y="1865530"/>
                                              <a:pt x="2731203" y="1908392"/>
                                            </a:cubicBezTo>
                                            <a:cubicBezTo>
                                              <a:pt x="2720725" y="1936015"/>
                                              <a:pt x="2708343" y="1961732"/>
                                              <a:pt x="2695960" y="1988402"/>
                                            </a:cubicBezTo>
                                            <a:cubicBezTo>
                                              <a:pt x="2690245" y="2001737"/>
                                              <a:pt x="2682625" y="2014120"/>
                                              <a:pt x="2675958" y="2027455"/>
                                            </a:cubicBezTo>
                                            <a:cubicBezTo>
                                              <a:pt x="2668338" y="2039837"/>
                                              <a:pt x="2662623" y="2053172"/>
                                              <a:pt x="2655003" y="2065555"/>
                                            </a:cubicBezTo>
                                            <a:cubicBezTo>
                                              <a:pt x="2640715" y="2090320"/>
                                              <a:pt x="2626428" y="2116037"/>
                                              <a:pt x="2610235" y="2139850"/>
                                            </a:cubicBezTo>
                                            <a:lnTo>
                                              <a:pt x="2586423" y="2176045"/>
                                            </a:lnTo>
                                            <a:lnTo>
                                              <a:pt x="2560705" y="2211287"/>
                                            </a:lnTo>
                                            <a:cubicBezTo>
                                              <a:pt x="2492125" y="2305585"/>
                                              <a:pt x="2411163" y="2390357"/>
                                              <a:pt x="2322580" y="2464652"/>
                                            </a:cubicBezTo>
                                            <a:cubicBezTo>
                                              <a:pt x="2144463" y="2613242"/>
                                              <a:pt x="1929198" y="2718017"/>
                                              <a:pt x="1702503" y="2764690"/>
                                            </a:cubicBezTo>
                                            <a:cubicBezTo>
                                              <a:pt x="1589155" y="2788502"/>
                                              <a:pt x="1473903" y="2797075"/>
                                              <a:pt x="1358650" y="2793265"/>
                                            </a:cubicBezTo>
                                            <a:cubicBezTo>
                                              <a:pt x="1300548" y="2792312"/>
                                              <a:pt x="1243398" y="2785645"/>
                                              <a:pt x="1186248" y="2777072"/>
                                            </a:cubicBezTo>
                                            <a:cubicBezTo>
                                              <a:pt x="1171960" y="2775167"/>
                                              <a:pt x="1157673" y="2772310"/>
                                              <a:pt x="1143385" y="2769452"/>
                                            </a:cubicBezTo>
                                            <a:cubicBezTo>
                                              <a:pt x="1130050" y="2766595"/>
                                              <a:pt x="1115763" y="2764690"/>
                                              <a:pt x="1101475" y="2760880"/>
                                            </a:cubicBezTo>
                                            <a:cubicBezTo>
                                              <a:pt x="1072900" y="2753260"/>
                                              <a:pt x="1045278" y="2747545"/>
                                              <a:pt x="1017655" y="2738972"/>
                                            </a:cubicBezTo>
                                            <a:lnTo>
                                              <a:pt x="976698" y="2726590"/>
                                            </a:lnTo>
                                            <a:lnTo>
                                              <a:pt x="935740" y="2712302"/>
                                            </a:lnTo>
                                            <a:cubicBezTo>
                                              <a:pt x="908118" y="2702777"/>
                                              <a:pt x="881448" y="2691347"/>
                                              <a:pt x="854778" y="2680870"/>
                                            </a:cubicBezTo>
                                            <a:cubicBezTo>
                                              <a:pt x="841443" y="2675155"/>
                                              <a:pt x="829060" y="2668487"/>
                                              <a:pt x="815725" y="2662772"/>
                                            </a:cubicBezTo>
                                            <a:cubicBezTo>
                                              <a:pt x="802390" y="2656105"/>
                                              <a:pt x="789055" y="2650390"/>
                                              <a:pt x="776673" y="2643722"/>
                                            </a:cubicBezTo>
                                            <a:cubicBezTo>
                                              <a:pt x="750955" y="2630387"/>
                                              <a:pt x="725238" y="2618005"/>
                                              <a:pt x="700473" y="2602765"/>
                                            </a:cubicBezTo>
                                            <a:cubicBezTo>
                                              <a:pt x="688090" y="2595145"/>
                                              <a:pt x="675708" y="2588477"/>
                                              <a:pt x="663325" y="2580857"/>
                                            </a:cubicBezTo>
                                            <a:lnTo>
                                              <a:pt x="627130" y="2557045"/>
                                            </a:lnTo>
                                            <a:lnTo>
                                              <a:pt x="609033" y="2545615"/>
                                            </a:lnTo>
                                            <a:lnTo>
                                              <a:pt x="591888" y="2533232"/>
                                            </a:lnTo>
                                            <a:lnTo>
                                              <a:pt x="556645" y="2507515"/>
                                            </a:lnTo>
                                            <a:cubicBezTo>
                                              <a:pt x="510925" y="2472272"/>
                                              <a:pt x="467110" y="2435125"/>
                                              <a:pt x="426153" y="2395120"/>
                                            </a:cubicBezTo>
                                            <a:cubicBezTo>
                                              <a:pt x="384243" y="2355115"/>
                                              <a:pt x="346143" y="2312252"/>
                                              <a:pt x="309948" y="2268437"/>
                                            </a:cubicBezTo>
                                            <a:cubicBezTo>
                                              <a:pt x="274705" y="2223670"/>
                                              <a:pt x="240415" y="2176997"/>
                                              <a:pt x="210888" y="2128420"/>
                                            </a:cubicBezTo>
                                            <a:cubicBezTo>
                                              <a:pt x="195648" y="2104607"/>
                                              <a:pt x="182313" y="2078890"/>
                                              <a:pt x="168025" y="2054125"/>
                                            </a:cubicBezTo>
                                            <a:cubicBezTo>
                                              <a:pt x="160405" y="2041742"/>
                                              <a:pt x="154690" y="2028407"/>
                                              <a:pt x="148023" y="2016025"/>
                                            </a:cubicBezTo>
                                            <a:cubicBezTo>
                                              <a:pt x="141355" y="2003642"/>
                                              <a:pt x="134688" y="1991260"/>
                                              <a:pt x="128973" y="1977925"/>
                                            </a:cubicBezTo>
                                            <a:lnTo>
                                              <a:pt x="111828" y="1938872"/>
                                            </a:lnTo>
                                            <a:cubicBezTo>
                                              <a:pt x="108970" y="1932205"/>
                                              <a:pt x="106113" y="1925537"/>
                                              <a:pt x="103255" y="1918870"/>
                                            </a:cubicBezTo>
                                            <a:lnTo>
                                              <a:pt x="95635" y="1898867"/>
                                            </a:lnTo>
                                            <a:lnTo>
                                              <a:pt x="80395" y="1858862"/>
                                            </a:lnTo>
                                            <a:cubicBezTo>
                                              <a:pt x="75633" y="1845527"/>
                                              <a:pt x="71823" y="1831240"/>
                                              <a:pt x="67060" y="1817905"/>
                                            </a:cubicBezTo>
                                            <a:cubicBezTo>
                                              <a:pt x="57535" y="1791235"/>
                                              <a:pt x="50868" y="1763612"/>
                                              <a:pt x="43248" y="1735990"/>
                                            </a:cubicBezTo>
                                            <a:cubicBezTo>
                                              <a:pt x="39438" y="1721702"/>
                                              <a:pt x="36580" y="1708367"/>
                                              <a:pt x="33723" y="1694080"/>
                                            </a:cubicBezTo>
                                            <a:cubicBezTo>
                                              <a:pt x="30865" y="1679792"/>
                                              <a:pt x="28008" y="1666457"/>
                                              <a:pt x="25150" y="1652170"/>
                                            </a:cubicBezTo>
                                            <a:cubicBezTo>
                                              <a:pt x="14673" y="1595972"/>
                                              <a:pt x="6100" y="1539775"/>
                                              <a:pt x="3243" y="1482625"/>
                                            </a:cubicBezTo>
                                            <a:cubicBezTo>
                                              <a:pt x="-4377" y="1369277"/>
                                              <a:pt x="1338" y="1254977"/>
                                              <a:pt x="21340" y="1142582"/>
                                            </a:cubicBezTo>
                                            <a:lnTo>
                                              <a:pt x="28960" y="1100672"/>
                                            </a:lnTo>
                                            <a:cubicBezTo>
                                              <a:pt x="31818" y="1086385"/>
                                              <a:pt x="35628" y="1073050"/>
                                              <a:pt x="38485" y="1058762"/>
                                            </a:cubicBezTo>
                                            <a:cubicBezTo>
                                              <a:pt x="42295" y="1045427"/>
                                              <a:pt x="45153" y="1031140"/>
                                              <a:pt x="48963" y="1017805"/>
                                            </a:cubicBezTo>
                                            <a:lnTo>
                                              <a:pt x="61345" y="976847"/>
                                            </a:lnTo>
                                            <a:cubicBezTo>
                                              <a:pt x="63250" y="970180"/>
                                              <a:pt x="65155" y="963512"/>
                                              <a:pt x="67060" y="956845"/>
                                            </a:cubicBezTo>
                                            <a:lnTo>
                                              <a:pt x="73728" y="935890"/>
                                            </a:lnTo>
                                            <a:lnTo>
                                              <a:pt x="88015" y="895885"/>
                                            </a:lnTo>
                                            <a:cubicBezTo>
                                              <a:pt x="93730" y="882550"/>
                                              <a:pt x="98493" y="869215"/>
                                              <a:pt x="104208" y="855880"/>
                                            </a:cubicBezTo>
                                            <a:cubicBezTo>
                                              <a:pt x="108970" y="842545"/>
                                              <a:pt x="114685" y="829210"/>
                                              <a:pt x="120400" y="816827"/>
                                            </a:cubicBezTo>
                                            <a:cubicBezTo>
                                              <a:pt x="132783" y="791110"/>
                                              <a:pt x="144213" y="765392"/>
                                              <a:pt x="157548" y="740627"/>
                                            </a:cubicBezTo>
                                            <a:cubicBezTo>
                                              <a:pt x="164215" y="728245"/>
                                              <a:pt x="170883" y="715862"/>
                                              <a:pt x="177550" y="703480"/>
                                            </a:cubicBezTo>
                                            <a:lnTo>
                                              <a:pt x="199458" y="666332"/>
                                            </a:lnTo>
                                            <a:cubicBezTo>
                                              <a:pt x="207078" y="653950"/>
                                              <a:pt x="214698" y="641567"/>
                                              <a:pt x="222318" y="630137"/>
                                            </a:cubicBezTo>
                                            <a:lnTo>
                                              <a:pt x="245178" y="594895"/>
                                            </a:lnTo>
                                            <a:lnTo>
                                              <a:pt x="269943" y="560605"/>
                                            </a:lnTo>
                                            <a:cubicBezTo>
                                              <a:pt x="278515" y="548222"/>
                                              <a:pt x="287088" y="536792"/>
                                              <a:pt x="295660" y="526315"/>
                                            </a:cubicBezTo>
                                            <a:cubicBezTo>
                                              <a:pt x="365193" y="437732"/>
                                              <a:pt x="445203" y="356770"/>
                                              <a:pt x="533785" y="287237"/>
                                            </a:cubicBezTo>
                                            <a:cubicBezTo>
                                              <a:pt x="623320" y="217705"/>
                                              <a:pt x="720475" y="158650"/>
                                              <a:pt x="823345" y="112930"/>
                                            </a:cubicBezTo>
                                            <a:close/>
                                            <a:moveTo>
                                              <a:pt x="1879668" y="109120"/>
                                            </a:moveTo>
                                            <a:cubicBezTo>
                                              <a:pt x="1896813" y="113882"/>
                                              <a:pt x="1914910" y="118645"/>
                                              <a:pt x="1932055" y="124360"/>
                                            </a:cubicBezTo>
                                            <a:lnTo>
                                              <a:pt x="1984443" y="142457"/>
                                            </a:lnTo>
                                            <a:cubicBezTo>
                                              <a:pt x="2144463" y="219610"/>
                                              <a:pt x="2288290" y="328195"/>
                                              <a:pt x="2406400" y="459640"/>
                                            </a:cubicBezTo>
                                            <a:lnTo>
                                              <a:pt x="2376873" y="432970"/>
                                            </a:lnTo>
                                            <a:cubicBezTo>
                                              <a:pt x="2366395" y="424397"/>
                                              <a:pt x="2356870" y="415825"/>
                                              <a:pt x="2346393" y="407252"/>
                                            </a:cubicBezTo>
                                            <a:cubicBezTo>
                                              <a:pt x="2213043" y="277712"/>
                                              <a:pt x="2053975" y="174842"/>
                                              <a:pt x="1879668" y="109120"/>
                                            </a:cubicBezTo>
                                            <a:close/>
                                            <a:moveTo>
                                              <a:pt x="1596775" y="107215"/>
                                            </a:moveTo>
                                            <a:lnTo>
                                              <a:pt x="1618682" y="107215"/>
                                            </a:lnTo>
                                            <a:lnTo>
                                              <a:pt x="1658687" y="114835"/>
                                            </a:lnTo>
                                            <a:lnTo>
                                              <a:pt x="1698692" y="124360"/>
                                            </a:lnTo>
                                            <a:lnTo>
                                              <a:pt x="1718695" y="129122"/>
                                            </a:lnTo>
                                            <a:cubicBezTo>
                                              <a:pt x="1725362" y="131027"/>
                                              <a:pt x="1732030" y="132932"/>
                                              <a:pt x="1738697" y="134837"/>
                                            </a:cubicBezTo>
                                            <a:lnTo>
                                              <a:pt x="1777750" y="146267"/>
                                            </a:lnTo>
                                            <a:cubicBezTo>
                                              <a:pt x="1829185" y="163412"/>
                                              <a:pt x="1880620" y="182462"/>
                                              <a:pt x="1930150" y="206275"/>
                                            </a:cubicBezTo>
                                            <a:cubicBezTo>
                                              <a:pt x="2030162" y="251995"/>
                                              <a:pt x="2122555" y="312002"/>
                                              <a:pt x="2206375" y="381535"/>
                                            </a:cubicBezTo>
                                            <a:cubicBezTo>
                                              <a:pt x="2199707" y="377725"/>
                                              <a:pt x="2192087" y="374867"/>
                                              <a:pt x="2185420" y="371057"/>
                                            </a:cubicBezTo>
                                            <a:cubicBezTo>
                                              <a:pt x="2182562" y="369152"/>
                                              <a:pt x="2178752" y="367247"/>
                                              <a:pt x="2175895" y="365342"/>
                                            </a:cubicBezTo>
                                            <a:cubicBezTo>
                                              <a:pt x="1990157" y="222467"/>
                                              <a:pt x="1764415" y="131980"/>
                                              <a:pt x="1532005" y="108167"/>
                                            </a:cubicBezTo>
                                            <a:lnTo>
                                              <a:pt x="1574867" y="108167"/>
                                            </a:lnTo>
                                            <a:close/>
                                            <a:moveTo>
                                              <a:pt x="1399607" y="81497"/>
                                            </a:moveTo>
                                            <a:lnTo>
                                              <a:pt x="1348172" y="89117"/>
                                            </a:lnTo>
                                            <a:lnTo>
                                              <a:pt x="1334837" y="91022"/>
                                            </a:lnTo>
                                            <a:lnTo>
                                              <a:pt x="1321502" y="93879"/>
                                            </a:lnTo>
                                            <a:lnTo>
                                              <a:pt x="1295785" y="99594"/>
                                            </a:lnTo>
                                            <a:cubicBezTo>
                                              <a:pt x="1142432" y="111977"/>
                                              <a:pt x="991937" y="151982"/>
                                              <a:pt x="853825" y="217704"/>
                                            </a:cubicBezTo>
                                            <a:cubicBezTo>
                                              <a:pt x="715712" y="282474"/>
                                              <a:pt x="589030" y="373914"/>
                                              <a:pt x="482350" y="483452"/>
                                            </a:cubicBezTo>
                                            <a:cubicBezTo>
                                              <a:pt x="525212" y="428207"/>
                                              <a:pt x="572837" y="375819"/>
                                              <a:pt x="626177" y="327242"/>
                                            </a:cubicBezTo>
                                            <a:cubicBezTo>
                                              <a:pt x="681422" y="286284"/>
                                              <a:pt x="741430" y="251042"/>
                                              <a:pt x="802390" y="219609"/>
                                            </a:cubicBezTo>
                                            <a:cubicBezTo>
                                              <a:pt x="833822" y="204369"/>
                                              <a:pt x="865255" y="190082"/>
                                              <a:pt x="896687" y="176747"/>
                                            </a:cubicBezTo>
                                            <a:lnTo>
                                              <a:pt x="945265" y="158649"/>
                                            </a:lnTo>
                                            <a:cubicBezTo>
                                              <a:pt x="960505" y="152934"/>
                                              <a:pt x="977650" y="148172"/>
                                              <a:pt x="993842" y="142457"/>
                                            </a:cubicBezTo>
                                            <a:cubicBezTo>
                                              <a:pt x="1059565" y="122454"/>
                                              <a:pt x="1127192" y="105309"/>
                                              <a:pt x="1194820" y="95784"/>
                                            </a:cubicBezTo>
                                            <a:cubicBezTo>
                                              <a:pt x="1262447" y="86259"/>
                                              <a:pt x="1331027" y="81497"/>
                                              <a:pt x="1399607" y="81497"/>
                                            </a:cubicBezTo>
                                            <a:close/>
                                            <a:moveTo>
                                              <a:pt x="1362475" y="222"/>
                                            </a:moveTo>
                                            <a:cubicBezTo>
                                              <a:pt x="1504681" y="-2323"/>
                                              <a:pt x="1647020" y="16965"/>
                                              <a:pt x="1783465" y="57685"/>
                                            </a:cubicBezTo>
                                            <a:cubicBezTo>
                                              <a:pt x="1771083" y="55780"/>
                                              <a:pt x="1758700" y="53875"/>
                                              <a:pt x="1748223" y="51970"/>
                                            </a:cubicBezTo>
                                            <a:cubicBezTo>
                                              <a:pt x="1735840" y="50065"/>
                                              <a:pt x="1723458" y="49112"/>
                                              <a:pt x="1711075" y="48160"/>
                                            </a:cubicBezTo>
                                            <a:cubicBezTo>
                                              <a:pt x="1678690" y="39587"/>
                                              <a:pt x="1645353" y="33872"/>
                                              <a:pt x="1612015" y="28157"/>
                                            </a:cubicBezTo>
                                            <a:cubicBezTo>
                                              <a:pt x="1594870" y="26252"/>
                                              <a:pt x="1578678" y="23395"/>
                                              <a:pt x="1561533" y="21490"/>
                                            </a:cubicBezTo>
                                            <a:cubicBezTo>
                                              <a:pt x="1544388" y="19585"/>
                                              <a:pt x="1528195" y="17680"/>
                                              <a:pt x="1511050" y="16727"/>
                                            </a:cubicBezTo>
                                            <a:cubicBezTo>
                                              <a:pt x="1493905" y="15775"/>
                                              <a:pt x="1477713" y="12917"/>
                                              <a:pt x="1460568" y="12917"/>
                                            </a:cubicBezTo>
                                            <a:lnTo>
                                              <a:pt x="1410085" y="11012"/>
                                            </a:lnTo>
                                            <a:cubicBezTo>
                                              <a:pt x="1392940" y="11012"/>
                                              <a:pt x="1376748" y="11965"/>
                                              <a:pt x="1359603" y="11965"/>
                                            </a:cubicBezTo>
                                            <a:lnTo>
                                              <a:pt x="1333885" y="12917"/>
                                            </a:lnTo>
                                            <a:cubicBezTo>
                                              <a:pt x="1326265" y="13870"/>
                                              <a:pt x="1317693" y="13870"/>
                                              <a:pt x="1309120" y="14822"/>
                                            </a:cubicBezTo>
                                            <a:cubicBezTo>
                                              <a:pt x="1173865" y="22442"/>
                                              <a:pt x="1040515" y="51017"/>
                                              <a:pt x="913833" y="98642"/>
                                            </a:cubicBezTo>
                                            <a:cubicBezTo>
                                              <a:pt x="921453" y="94832"/>
                                              <a:pt x="927168" y="91975"/>
                                              <a:pt x="931930" y="89117"/>
                                            </a:cubicBezTo>
                                            <a:cubicBezTo>
                                              <a:pt x="936693" y="87212"/>
                                              <a:pt x="941455" y="84355"/>
                                              <a:pt x="946218" y="82450"/>
                                            </a:cubicBezTo>
                                            <a:cubicBezTo>
                                              <a:pt x="955743" y="77687"/>
                                              <a:pt x="965268" y="72925"/>
                                              <a:pt x="982413" y="66257"/>
                                            </a:cubicBezTo>
                                            <a:cubicBezTo>
                                              <a:pt x="990985" y="62447"/>
                                              <a:pt x="1001463" y="58637"/>
                                              <a:pt x="1013845" y="54827"/>
                                            </a:cubicBezTo>
                                            <a:cubicBezTo>
                                              <a:pt x="1026228" y="51017"/>
                                              <a:pt x="1041468" y="45302"/>
                                              <a:pt x="1060518" y="40540"/>
                                            </a:cubicBezTo>
                                            <a:cubicBezTo>
                                              <a:pt x="1079568" y="35777"/>
                                              <a:pt x="1101475" y="30062"/>
                                              <a:pt x="1128145" y="24347"/>
                                            </a:cubicBezTo>
                                            <a:cubicBezTo>
                                              <a:pt x="1141480" y="22442"/>
                                              <a:pt x="1155768" y="19585"/>
                                              <a:pt x="1171008" y="16727"/>
                                            </a:cubicBezTo>
                                            <a:cubicBezTo>
                                              <a:pt x="1178628" y="15775"/>
                                              <a:pt x="1186248" y="13870"/>
                                              <a:pt x="1194820" y="12917"/>
                                            </a:cubicBezTo>
                                            <a:cubicBezTo>
                                              <a:pt x="1202440" y="11965"/>
                                              <a:pt x="1211965" y="11012"/>
                                              <a:pt x="1220538" y="10060"/>
                                            </a:cubicBezTo>
                                            <a:cubicBezTo>
                                              <a:pt x="1267687" y="4345"/>
                                              <a:pt x="1315074" y="1071"/>
                                              <a:pt x="1362475" y="222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3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13" name="Imagen 36" descr="icono de sitio web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4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9144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116D4127" id="Grupo 23" o:spid="_x0000_s1026" alt="icono de sitio web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">
                            <v:shape id="Forma libre: Forma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0d1d51 [3206]" stroked="f">
                              <v:stroke joinstyle="miter"/>
      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Imagen 36" o:spid="_x0000_s1028" type="#_x0000_t75" alt="icono de sitio web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">
                              <v:imagedata r:id="rId15" o:title="icono de sitio web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580" w:type="dxa"/>
                  <w:vAlign w:val="center"/>
                </w:tcPr>
                <w:p w14:paraId="3BD19296" w14:textId="77777777" w:rsidR="00403C9F" w:rsidRPr="00403C9F" w:rsidRDefault="00403C9F" w:rsidP="008F119E">
                  <w:pPr>
                    <w:pStyle w:val="Informacin"/>
                    <w:rPr>
                      <w:rFonts w:ascii="Arial" w:hAnsi="Arial" w:cs="Arial"/>
                      <w:lang w:val="es-ES_tradnl"/>
                    </w:rPr>
                  </w:pPr>
                  <w:r w:rsidRPr="00403C9F">
                    <w:rPr>
                      <w:rFonts w:ascii="Arial" w:hAnsi="Arial" w:cs="Arial"/>
                      <w:lang w:val="es-ES_tradnl"/>
                    </w:rPr>
                    <w:t>Sitio web en el que pública</w:t>
                  </w:r>
                </w:p>
              </w:tc>
            </w:tr>
            <w:tr w:rsidR="00787CCB" w:rsidRPr="00403C9F" w14:paraId="30C446E7" w14:textId="77777777" w:rsidTr="00787CCB">
              <w:trPr>
                <w:trHeight w:val="620"/>
              </w:trPr>
              <w:tc>
                <w:tcPr>
                  <w:tcW w:w="2338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EAEBB9E" w14:textId="531F1385" w:rsidR="00787CCB" w:rsidRPr="00403C9F" w:rsidRDefault="00787CCB" w:rsidP="00787CCB">
                  <w:pPr>
                    <w:pStyle w:val="Informacin"/>
                    <w:jc w:val="center"/>
                    <w:rPr>
                      <w:rFonts w:ascii="Arial" w:hAnsi="Arial" w:cs="Arial"/>
                      <w:noProof/>
                      <w:lang w:val="en-US" w:eastAsia="zh-CN"/>
                    </w:rPr>
                  </w:pPr>
                  <w:r w:rsidRPr="00403C9F">
                    <w:rPr>
                      <w:rFonts w:ascii="Arial" w:hAnsi="Arial" w:cs="Arial"/>
                      <w:noProof/>
                      <w:lang w:val="en-US" w:eastAsia="zh-CN"/>
                    </w:rPr>
                    <mc:AlternateContent>
                      <mc:Choice Requires="wpg">
                        <w:drawing>
                          <wp:inline distT="0" distB="0" distL="0" distR="0" wp14:anchorId="6A3CA99C" wp14:editId="3443ACC6">
                            <wp:extent cx="337820" cy="337185"/>
                            <wp:effectExtent l="0" t="0" r="5080" b="5715"/>
                            <wp:docPr id="3" name="Grupo 3" descr="icono de teléfono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37820" cy="337185"/>
                                      <a:chOff x="0" y="0"/>
                                      <a:chExt cx="337820" cy="337185"/>
                                    </a:xfrm>
                                  </wpg:grpSpPr>
                                  <wps:wsp>
                                    <wps:cNvPr id="5" name="Forma libre: Forma 162"/>
                                    <wps:cNvSpPr>
                                      <a:spLocks noChangeAspect="1"/>
                                    </wps:cNvSpPr>
                                    <wps:spPr>
                                      <a:xfrm>
                                        <a:off x="0" y="0"/>
                                        <a:ext cx="337820" cy="337185"/>
                                      </a:xfrm>
                                      <a:custGeom>
                                        <a:avLst/>
                                        <a:gdLst>
                                          <a:gd name="connsiteX0" fmla="*/ 741998 w 2517880"/>
                                          <a:gd name="connsiteY0" fmla="*/ 2445067 h 2514600"/>
                                          <a:gd name="connsiteX1" fmla="*/ 786765 w 2517880"/>
                                          <a:gd name="connsiteY1" fmla="*/ 2462212 h 2514600"/>
                                          <a:gd name="connsiteX2" fmla="*/ 846773 w 2517880"/>
                                          <a:gd name="connsiteY2" fmla="*/ 2486977 h 2514600"/>
                                          <a:gd name="connsiteX3" fmla="*/ 818198 w 2517880"/>
                                          <a:gd name="connsiteY3" fmla="*/ 2482214 h 2514600"/>
                                          <a:gd name="connsiteX4" fmla="*/ 786765 w 2517880"/>
                                          <a:gd name="connsiteY4" fmla="*/ 2468879 h 2514600"/>
                                          <a:gd name="connsiteX5" fmla="*/ 741998 w 2517880"/>
                                          <a:gd name="connsiteY5" fmla="*/ 2445067 h 2514600"/>
                                          <a:gd name="connsiteX6" fmla="*/ 628649 w 2517880"/>
                                          <a:gd name="connsiteY6" fmla="*/ 2345888 h 2514600"/>
                                          <a:gd name="connsiteX7" fmla="*/ 639127 w 2517880"/>
                                          <a:gd name="connsiteY7" fmla="*/ 2351722 h 2514600"/>
                                          <a:gd name="connsiteX8" fmla="*/ 675322 w 2517880"/>
                                          <a:gd name="connsiteY8" fmla="*/ 2374582 h 2514600"/>
                                          <a:gd name="connsiteX9" fmla="*/ 698182 w 2517880"/>
                                          <a:gd name="connsiteY9" fmla="*/ 2394585 h 2514600"/>
                                          <a:gd name="connsiteX10" fmla="*/ 644842 w 2517880"/>
                                          <a:gd name="connsiteY10" fmla="*/ 2363152 h 2514600"/>
                                          <a:gd name="connsiteX11" fmla="*/ 626745 w 2517880"/>
                                          <a:gd name="connsiteY11" fmla="*/ 2347912 h 2514600"/>
                                          <a:gd name="connsiteX12" fmla="*/ 628649 w 2517880"/>
                                          <a:gd name="connsiteY12" fmla="*/ 2345888 h 2514600"/>
                                          <a:gd name="connsiteX13" fmla="*/ 541973 w 2517880"/>
                                          <a:gd name="connsiteY13" fmla="*/ 2310765 h 2514600"/>
                                          <a:gd name="connsiteX14" fmla="*/ 575310 w 2517880"/>
                                          <a:gd name="connsiteY14" fmla="*/ 2334577 h 2514600"/>
                                          <a:gd name="connsiteX15" fmla="*/ 609600 w 2517880"/>
                                          <a:gd name="connsiteY15" fmla="*/ 2356485 h 2514600"/>
                                          <a:gd name="connsiteX16" fmla="*/ 632460 w 2517880"/>
                                          <a:gd name="connsiteY16" fmla="*/ 2374582 h 2514600"/>
                                          <a:gd name="connsiteX17" fmla="*/ 605790 w 2517880"/>
                                          <a:gd name="connsiteY17" fmla="*/ 2363152 h 2514600"/>
                                          <a:gd name="connsiteX18" fmla="*/ 615315 w 2517880"/>
                                          <a:gd name="connsiteY18" fmla="*/ 2376487 h 2514600"/>
                                          <a:gd name="connsiteX19" fmla="*/ 584835 w 2517880"/>
                                          <a:gd name="connsiteY19" fmla="*/ 2357437 h 2514600"/>
                                          <a:gd name="connsiteX20" fmla="*/ 569595 w 2517880"/>
                                          <a:gd name="connsiteY20" fmla="*/ 2347912 h 2514600"/>
                                          <a:gd name="connsiteX21" fmla="*/ 554355 w 2517880"/>
                                          <a:gd name="connsiteY21" fmla="*/ 2338387 h 2514600"/>
                                          <a:gd name="connsiteX22" fmla="*/ 261809 w 2517880"/>
                                          <a:gd name="connsiteY22" fmla="*/ 2061771 h 2514600"/>
                                          <a:gd name="connsiteX23" fmla="*/ 277178 w 2517880"/>
                                          <a:gd name="connsiteY23" fmla="*/ 2083117 h 2514600"/>
                                          <a:gd name="connsiteX24" fmla="*/ 264200 w 2517880"/>
                                          <a:gd name="connsiteY24" fmla="*/ 2066984 h 2514600"/>
                                          <a:gd name="connsiteX25" fmla="*/ 218093 w 2517880"/>
                                          <a:gd name="connsiteY25" fmla="*/ 1904151 h 2514600"/>
                                          <a:gd name="connsiteX26" fmla="*/ 233363 w 2517880"/>
                                          <a:gd name="connsiteY26" fmla="*/ 1927859 h 2514600"/>
                                          <a:gd name="connsiteX27" fmla="*/ 259080 w 2517880"/>
                                          <a:gd name="connsiteY27" fmla="*/ 1972627 h 2514600"/>
                                          <a:gd name="connsiteX28" fmla="*/ 279083 w 2517880"/>
                                          <a:gd name="connsiteY28" fmla="*/ 2008822 h 2514600"/>
                                          <a:gd name="connsiteX29" fmla="*/ 260033 w 2517880"/>
                                          <a:gd name="connsiteY29" fmla="*/ 1985009 h 2514600"/>
                                          <a:gd name="connsiteX30" fmla="*/ 241935 w 2517880"/>
                                          <a:gd name="connsiteY30" fmla="*/ 1958339 h 2514600"/>
                                          <a:gd name="connsiteX31" fmla="*/ 225743 w 2517880"/>
                                          <a:gd name="connsiteY31" fmla="*/ 1931669 h 2514600"/>
                                          <a:gd name="connsiteX32" fmla="*/ 216218 w 2517880"/>
                                          <a:gd name="connsiteY32" fmla="*/ 1906904 h 2514600"/>
                                          <a:gd name="connsiteX33" fmla="*/ 218093 w 2517880"/>
                                          <a:gd name="connsiteY33" fmla="*/ 1904151 h 2514600"/>
                                          <a:gd name="connsiteX34" fmla="*/ 151448 w 2517880"/>
                                          <a:gd name="connsiteY34" fmla="*/ 1838325 h 2514600"/>
                                          <a:gd name="connsiteX35" fmla="*/ 181928 w 2517880"/>
                                          <a:gd name="connsiteY35" fmla="*/ 1897380 h 2514600"/>
                                          <a:gd name="connsiteX36" fmla="*/ 219075 w 2517880"/>
                                          <a:gd name="connsiteY36" fmla="*/ 1965960 h 2514600"/>
                                          <a:gd name="connsiteX37" fmla="*/ 236220 w 2517880"/>
                                          <a:gd name="connsiteY37" fmla="*/ 1997392 h 2514600"/>
                                          <a:gd name="connsiteX38" fmla="*/ 250508 w 2517880"/>
                                          <a:gd name="connsiteY38" fmla="*/ 2024062 h 2514600"/>
                                          <a:gd name="connsiteX39" fmla="*/ 260985 w 2517880"/>
                                          <a:gd name="connsiteY39" fmla="*/ 2053590 h 2514600"/>
                                          <a:gd name="connsiteX40" fmla="*/ 261224 w 2517880"/>
                                          <a:gd name="connsiteY40" fmla="*/ 2060496 h 2514600"/>
                                          <a:gd name="connsiteX41" fmla="*/ 261809 w 2517880"/>
                                          <a:gd name="connsiteY41" fmla="*/ 2061771 h 2514600"/>
                                          <a:gd name="connsiteX42" fmla="*/ 260033 w 2517880"/>
                                          <a:gd name="connsiteY42" fmla="*/ 2059305 h 2514600"/>
                                          <a:gd name="connsiteX43" fmla="*/ 240030 w 2517880"/>
                                          <a:gd name="connsiteY43" fmla="*/ 2027872 h 2514600"/>
                                          <a:gd name="connsiteX44" fmla="*/ 196215 w 2517880"/>
                                          <a:gd name="connsiteY44" fmla="*/ 1954530 h 2514600"/>
                                          <a:gd name="connsiteX45" fmla="*/ 177165 w 2517880"/>
                                          <a:gd name="connsiteY45" fmla="*/ 1917382 h 2514600"/>
                                          <a:gd name="connsiteX46" fmla="*/ 162878 w 2517880"/>
                                          <a:gd name="connsiteY46" fmla="*/ 1884045 h 2514600"/>
                                          <a:gd name="connsiteX47" fmla="*/ 151448 w 2517880"/>
                                          <a:gd name="connsiteY47" fmla="*/ 1838325 h 2514600"/>
                                          <a:gd name="connsiteX48" fmla="*/ 13335 w 2517880"/>
                                          <a:gd name="connsiteY48" fmla="*/ 1144905 h 2514600"/>
                                          <a:gd name="connsiteX49" fmla="*/ 9525 w 2517880"/>
                                          <a:gd name="connsiteY49" fmla="*/ 1261110 h 2514600"/>
                                          <a:gd name="connsiteX50" fmla="*/ 13335 w 2517880"/>
                                          <a:gd name="connsiteY50" fmla="*/ 1291590 h 2514600"/>
                                          <a:gd name="connsiteX51" fmla="*/ 18097 w 2517880"/>
                                          <a:gd name="connsiteY51" fmla="*/ 1313497 h 2514600"/>
                                          <a:gd name="connsiteX52" fmla="*/ 40957 w 2517880"/>
                                          <a:gd name="connsiteY52" fmla="*/ 1471612 h 2514600"/>
                                          <a:gd name="connsiteX53" fmla="*/ 34290 w 2517880"/>
                                          <a:gd name="connsiteY53" fmla="*/ 1474470 h 2514600"/>
                                          <a:gd name="connsiteX54" fmla="*/ 34290 w 2517880"/>
                                          <a:gd name="connsiteY54" fmla="*/ 1510665 h 2514600"/>
                                          <a:gd name="connsiteX55" fmla="*/ 52387 w 2517880"/>
                                          <a:gd name="connsiteY55" fmla="*/ 1622107 h 2514600"/>
                                          <a:gd name="connsiteX56" fmla="*/ 126682 w 2517880"/>
                                          <a:gd name="connsiteY56" fmla="*/ 1823085 h 2514600"/>
                                          <a:gd name="connsiteX57" fmla="*/ 95250 w 2517880"/>
                                          <a:gd name="connsiteY57" fmla="*/ 1786890 h 2514600"/>
                                          <a:gd name="connsiteX58" fmla="*/ 72390 w 2517880"/>
                                          <a:gd name="connsiteY58" fmla="*/ 1711642 h 2514600"/>
                                          <a:gd name="connsiteX59" fmla="*/ 60960 w 2517880"/>
                                          <a:gd name="connsiteY59" fmla="*/ 1672590 h 2514600"/>
                                          <a:gd name="connsiteX60" fmla="*/ 50482 w 2517880"/>
                                          <a:gd name="connsiteY60" fmla="*/ 1632585 h 2514600"/>
                                          <a:gd name="connsiteX61" fmla="*/ 44767 w 2517880"/>
                                          <a:gd name="connsiteY61" fmla="*/ 1612582 h 2514600"/>
                                          <a:gd name="connsiteX62" fmla="*/ 40005 w 2517880"/>
                                          <a:gd name="connsiteY62" fmla="*/ 1592580 h 2514600"/>
                                          <a:gd name="connsiteX63" fmla="*/ 29527 w 2517880"/>
                                          <a:gd name="connsiteY63" fmla="*/ 1551622 h 2514600"/>
                                          <a:gd name="connsiteX64" fmla="*/ 20955 w 2517880"/>
                                          <a:gd name="connsiteY64" fmla="*/ 1509712 h 2514600"/>
                                          <a:gd name="connsiteX65" fmla="*/ 17145 w 2517880"/>
                                          <a:gd name="connsiteY65" fmla="*/ 1488757 h 2514600"/>
                                          <a:gd name="connsiteX66" fmla="*/ 14287 w 2517880"/>
                                          <a:gd name="connsiteY66" fmla="*/ 1467802 h 2514600"/>
                                          <a:gd name="connsiteX67" fmla="*/ 7620 w 2517880"/>
                                          <a:gd name="connsiteY67" fmla="*/ 1425892 h 2514600"/>
                                          <a:gd name="connsiteX68" fmla="*/ 3810 w 2517880"/>
                                          <a:gd name="connsiteY68" fmla="*/ 1383982 h 2514600"/>
                                          <a:gd name="connsiteX69" fmla="*/ 1905 w 2517880"/>
                                          <a:gd name="connsiteY69" fmla="*/ 1363027 h 2514600"/>
                                          <a:gd name="connsiteX70" fmla="*/ 952 w 2517880"/>
                                          <a:gd name="connsiteY70" fmla="*/ 1342072 h 2514600"/>
                                          <a:gd name="connsiteX71" fmla="*/ 0 w 2517880"/>
                                          <a:gd name="connsiteY71" fmla="*/ 1301115 h 2514600"/>
                                          <a:gd name="connsiteX72" fmla="*/ 952 w 2517880"/>
                                          <a:gd name="connsiteY72" fmla="*/ 1261110 h 2514600"/>
                                          <a:gd name="connsiteX73" fmla="*/ 3810 w 2517880"/>
                                          <a:gd name="connsiteY73" fmla="*/ 1222057 h 2514600"/>
                                          <a:gd name="connsiteX74" fmla="*/ 8572 w 2517880"/>
                                          <a:gd name="connsiteY74" fmla="*/ 1183957 h 2514600"/>
                                          <a:gd name="connsiteX75" fmla="*/ 11430 w 2517880"/>
                                          <a:gd name="connsiteY75" fmla="*/ 1165860 h 2514600"/>
                                          <a:gd name="connsiteX76" fmla="*/ 13335 w 2517880"/>
                                          <a:gd name="connsiteY76" fmla="*/ 1144905 h 2514600"/>
                                          <a:gd name="connsiteX77" fmla="*/ 902970 w 2517880"/>
                                          <a:gd name="connsiteY77" fmla="*/ 67627 h 2514600"/>
                                          <a:gd name="connsiteX78" fmla="*/ 878205 w 2517880"/>
                                          <a:gd name="connsiteY78" fmla="*/ 85724 h 2514600"/>
                                          <a:gd name="connsiteX79" fmla="*/ 829627 w 2517880"/>
                                          <a:gd name="connsiteY79" fmla="*/ 102869 h 2514600"/>
                                          <a:gd name="connsiteX80" fmla="*/ 780097 w 2517880"/>
                                          <a:gd name="connsiteY80" fmla="*/ 120967 h 2514600"/>
                                          <a:gd name="connsiteX81" fmla="*/ 735330 w 2517880"/>
                                          <a:gd name="connsiteY81" fmla="*/ 130492 h 2514600"/>
                                          <a:gd name="connsiteX82" fmla="*/ 721995 w 2517880"/>
                                          <a:gd name="connsiteY82" fmla="*/ 130492 h 2514600"/>
                                          <a:gd name="connsiteX83" fmla="*/ 780097 w 2517880"/>
                                          <a:gd name="connsiteY83" fmla="*/ 105727 h 2514600"/>
                                          <a:gd name="connsiteX84" fmla="*/ 818197 w 2517880"/>
                                          <a:gd name="connsiteY84" fmla="*/ 91439 h 2514600"/>
                                          <a:gd name="connsiteX85" fmla="*/ 837247 w 2517880"/>
                                          <a:gd name="connsiteY85" fmla="*/ 84772 h 2514600"/>
                                          <a:gd name="connsiteX86" fmla="*/ 855345 w 2517880"/>
                                          <a:gd name="connsiteY86" fmla="*/ 79057 h 2514600"/>
                                          <a:gd name="connsiteX87" fmla="*/ 902970 w 2517880"/>
                                          <a:gd name="connsiteY87" fmla="*/ 67627 h 2514600"/>
                                          <a:gd name="connsiteX88" fmla="*/ 1618298 w 2517880"/>
                                          <a:gd name="connsiteY88" fmla="*/ 56197 h 2514600"/>
                                          <a:gd name="connsiteX89" fmla="*/ 1667828 w 2517880"/>
                                          <a:gd name="connsiteY89" fmla="*/ 66674 h 2514600"/>
                                          <a:gd name="connsiteX90" fmla="*/ 1717358 w 2517880"/>
                                          <a:gd name="connsiteY90" fmla="*/ 80009 h 2514600"/>
                                          <a:gd name="connsiteX91" fmla="*/ 1737360 w 2517880"/>
                                          <a:gd name="connsiteY91" fmla="*/ 92392 h 2514600"/>
                                          <a:gd name="connsiteX92" fmla="*/ 1682115 w 2517880"/>
                                          <a:gd name="connsiteY92" fmla="*/ 77152 h 2514600"/>
                                          <a:gd name="connsiteX93" fmla="*/ 1618298 w 2517880"/>
                                          <a:gd name="connsiteY93" fmla="*/ 56197 h 2514600"/>
                                          <a:gd name="connsiteX94" fmla="*/ 1295400 w 2517880"/>
                                          <a:gd name="connsiteY94" fmla="*/ 31432 h 2514600"/>
                                          <a:gd name="connsiteX95" fmla="*/ 1349692 w 2517880"/>
                                          <a:gd name="connsiteY95" fmla="*/ 33337 h 2514600"/>
                                          <a:gd name="connsiteX96" fmla="*/ 1403985 w 2517880"/>
                                          <a:gd name="connsiteY96" fmla="*/ 37147 h 2514600"/>
                                          <a:gd name="connsiteX97" fmla="*/ 1489710 w 2517880"/>
                                          <a:gd name="connsiteY97" fmla="*/ 46672 h 2514600"/>
                                          <a:gd name="connsiteX98" fmla="*/ 1763077 w 2517880"/>
                                          <a:gd name="connsiteY98" fmla="*/ 123825 h 2514600"/>
                                          <a:gd name="connsiteX99" fmla="*/ 1980247 w 2517880"/>
                                          <a:gd name="connsiteY99" fmla="*/ 243840 h 2514600"/>
                                          <a:gd name="connsiteX100" fmla="*/ 2027872 w 2517880"/>
                                          <a:gd name="connsiteY100" fmla="*/ 275272 h 2514600"/>
                                          <a:gd name="connsiteX101" fmla="*/ 2069782 w 2517880"/>
                                          <a:gd name="connsiteY101" fmla="*/ 302895 h 2514600"/>
                                          <a:gd name="connsiteX102" fmla="*/ 2066925 w 2517880"/>
                                          <a:gd name="connsiteY102" fmla="*/ 291465 h 2514600"/>
                                          <a:gd name="connsiteX103" fmla="*/ 2170747 w 2517880"/>
                                          <a:gd name="connsiteY103" fmla="*/ 393382 h 2514600"/>
                                          <a:gd name="connsiteX104" fmla="*/ 2216467 w 2517880"/>
                                          <a:gd name="connsiteY104" fmla="*/ 442912 h 2514600"/>
                                          <a:gd name="connsiteX105" fmla="*/ 2265045 w 2517880"/>
                                          <a:gd name="connsiteY105" fmla="*/ 487680 h 2514600"/>
                                          <a:gd name="connsiteX106" fmla="*/ 2223135 w 2517880"/>
                                          <a:gd name="connsiteY106" fmla="*/ 435292 h 2514600"/>
                                          <a:gd name="connsiteX107" fmla="*/ 2195512 w 2517880"/>
                                          <a:gd name="connsiteY107" fmla="*/ 402907 h 2514600"/>
                                          <a:gd name="connsiteX108" fmla="*/ 2184082 w 2517880"/>
                                          <a:gd name="connsiteY108" fmla="*/ 389572 h 2514600"/>
                                          <a:gd name="connsiteX109" fmla="*/ 2172652 w 2517880"/>
                                          <a:gd name="connsiteY109" fmla="*/ 376237 h 2514600"/>
                                          <a:gd name="connsiteX110" fmla="*/ 2142172 w 2517880"/>
                                          <a:gd name="connsiteY110" fmla="*/ 343852 h 2514600"/>
                                          <a:gd name="connsiteX111" fmla="*/ 2323148 w 2517880"/>
                                          <a:gd name="connsiteY111" fmla="*/ 529590 h 2514600"/>
                                          <a:gd name="connsiteX112" fmla="*/ 2447925 w 2517880"/>
                                          <a:gd name="connsiteY112" fmla="*/ 744855 h 2514600"/>
                                          <a:gd name="connsiteX113" fmla="*/ 2461260 w 2517880"/>
                                          <a:gd name="connsiteY113" fmla="*/ 751522 h 2514600"/>
                                          <a:gd name="connsiteX114" fmla="*/ 2489835 w 2517880"/>
                                          <a:gd name="connsiteY114" fmla="*/ 850582 h 2514600"/>
                                          <a:gd name="connsiteX115" fmla="*/ 2507932 w 2517880"/>
                                          <a:gd name="connsiteY115" fmla="*/ 943927 h 2514600"/>
                                          <a:gd name="connsiteX116" fmla="*/ 2516505 w 2517880"/>
                                          <a:gd name="connsiteY116" fmla="*/ 1029652 h 2514600"/>
                                          <a:gd name="connsiteX117" fmla="*/ 2517457 w 2517880"/>
                                          <a:gd name="connsiteY117" fmla="*/ 1068705 h 2514600"/>
                                          <a:gd name="connsiteX118" fmla="*/ 2517457 w 2517880"/>
                                          <a:gd name="connsiteY118" fmla="*/ 1105852 h 2514600"/>
                                          <a:gd name="connsiteX119" fmla="*/ 2512695 w 2517880"/>
                                          <a:gd name="connsiteY119" fmla="*/ 1171575 h 2514600"/>
                                          <a:gd name="connsiteX120" fmla="*/ 2504123 w 2517880"/>
                                          <a:gd name="connsiteY120" fmla="*/ 1224915 h 2514600"/>
                                          <a:gd name="connsiteX121" fmla="*/ 2495340 w 2517880"/>
                                          <a:gd name="connsiteY121" fmla="*/ 1253522 h 2514600"/>
                                          <a:gd name="connsiteX122" fmla="*/ 2497455 w 2517880"/>
                                          <a:gd name="connsiteY122" fmla="*/ 1295400 h 2514600"/>
                                          <a:gd name="connsiteX123" fmla="*/ 2053779 w 2517880"/>
                                          <a:gd name="connsiteY123" fmla="*/ 2236194 h 2514600"/>
                                          <a:gd name="connsiteX124" fmla="*/ 2050729 w 2517880"/>
                                          <a:gd name="connsiteY124" fmla="*/ 2238475 h 2514600"/>
                                          <a:gd name="connsiteX125" fmla="*/ 2048828 w 2517880"/>
                                          <a:gd name="connsiteY125" fmla="*/ 2240280 h 2514600"/>
                                          <a:gd name="connsiteX126" fmla="*/ 1835468 w 2517880"/>
                                          <a:gd name="connsiteY126" fmla="*/ 2390775 h 2514600"/>
                                          <a:gd name="connsiteX127" fmla="*/ 1784152 w 2517880"/>
                                          <a:gd name="connsiteY127" fmla="*/ 2405658 h 2514600"/>
                                          <a:gd name="connsiteX128" fmla="*/ 1774926 w 2517880"/>
                                          <a:gd name="connsiteY128" fmla="*/ 2408142 h 2514600"/>
                                          <a:gd name="connsiteX129" fmla="*/ 1752823 w 2517880"/>
                                          <a:gd name="connsiteY129" fmla="*/ 2418789 h 2514600"/>
                                          <a:gd name="connsiteX130" fmla="*/ 1278255 w 2517880"/>
                                          <a:gd name="connsiteY130" fmla="*/ 2514600 h 2514600"/>
                                          <a:gd name="connsiteX131" fmla="*/ 915702 w 2517880"/>
                                          <a:gd name="connsiteY131" fmla="*/ 2459787 h 2514600"/>
                                          <a:gd name="connsiteX132" fmla="*/ 831186 w 2517880"/>
                                          <a:gd name="connsiteY132" fmla="*/ 2428854 h 2514600"/>
                                          <a:gd name="connsiteX133" fmla="*/ 821055 w 2517880"/>
                                          <a:gd name="connsiteY133" fmla="*/ 2426017 h 2514600"/>
                                          <a:gd name="connsiteX134" fmla="*/ 787718 w 2517880"/>
                                          <a:gd name="connsiteY134" fmla="*/ 2413635 h 2514600"/>
                                          <a:gd name="connsiteX135" fmla="*/ 647700 w 2517880"/>
                                          <a:gd name="connsiteY135" fmla="*/ 2347912 h 2514600"/>
                                          <a:gd name="connsiteX136" fmla="*/ 603885 w 2517880"/>
                                          <a:gd name="connsiteY136" fmla="*/ 2315527 h 2514600"/>
                                          <a:gd name="connsiteX137" fmla="*/ 552450 w 2517880"/>
                                          <a:gd name="connsiteY137" fmla="*/ 2278380 h 2514600"/>
                                          <a:gd name="connsiteX138" fmla="*/ 499110 w 2517880"/>
                                          <a:gd name="connsiteY138" fmla="*/ 2237422 h 2514600"/>
                                          <a:gd name="connsiteX139" fmla="*/ 451485 w 2517880"/>
                                          <a:gd name="connsiteY139" fmla="*/ 2196465 h 2514600"/>
                                          <a:gd name="connsiteX140" fmla="*/ 411480 w 2517880"/>
                                          <a:gd name="connsiteY140" fmla="*/ 2171700 h 2514600"/>
                                          <a:gd name="connsiteX141" fmla="*/ 461963 w 2517880"/>
                                          <a:gd name="connsiteY141" fmla="*/ 2219325 h 2514600"/>
                                          <a:gd name="connsiteX142" fmla="*/ 514350 w 2517880"/>
                                          <a:gd name="connsiteY142" fmla="*/ 2266950 h 2514600"/>
                                          <a:gd name="connsiteX143" fmla="*/ 485775 w 2517880"/>
                                          <a:gd name="connsiteY143" fmla="*/ 2251710 h 2514600"/>
                                          <a:gd name="connsiteX144" fmla="*/ 445770 w 2517880"/>
                                          <a:gd name="connsiteY144" fmla="*/ 2215515 h 2514600"/>
                                          <a:gd name="connsiteX145" fmla="*/ 401003 w 2517880"/>
                                          <a:gd name="connsiteY145" fmla="*/ 2167890 h 2514600"/>
                                          <a:gd name="connsiteX146" fmla="*/ 378143 w 2517880"/>
                                          <a:gd name="connsiteY146" fmla="*/ 2142172 h 2514600"/>
                                          <a:gd name="connsiteX147" fmla="*/ 355283 w 2517880"/>
                                          <a:gd name="connsiteY147" fmla="*/ 2116455 h 2514600"/>
                                          <a:gd name="connsiteX148" fmla="*/ 392430 w 2517880"/>
                                          <a:gd name="connsiteY148" fmla="*/ 2145030 h 2514600"/>
                                          <a:gd name="connsiteX149" fmla="*/ 319326 w 2517880"/>
                                          <a:gd name="connsiteY149" fmla="*/ 2055971 h 2514600"/>
                                          <a:gd name="connsiteX150" fmla="*/ 282887 w 2517880"/>
                                          <a:gd name="connsiteY150" fmla="*/ 1997944 h 2514600"/>
                                          <a:gd name="connsiteX151" fmla="*/ 267275 w 2517880"/>
                                          <a:gd name="connsiteY151" fmla="*/ 1977066 h 2514600"/>
                                          <a:gd name="connsiteX152" fmla="*/ 206206 w 2517880"/>
                                          <a:gd name="connsiteY152" fmla="*/ 1876543 h 2514600"/>
                                          <a:gd name="connsiteX153" fmla="*/ 160874 w 2517880"/>
                                          <a:gd name="connsiteY153" fmla="*/ 1782439 h 2514600"/>
                                          <a:gd name="connsiteX154" fmla="*/ 188595 w 2517880"/>
                                          <a:gd name="connsiteY154" fmla="*/ 1867852 h 2514600"/>
                                          <a:gd name="connsiteX155" fmla="*/ 94298 w 2517880"/>
                                          <a:gd name="connsiteY155" fmla="*/ 1623060 h 2514600"/>
                                          <a:gd name="connsiteX156" fmla="*/ 48578 w 2517880"/>
                                          <a:gd name="connsiteY156" fmla="*/ 1397317 h 2514600"/>
                                          <a:gd name="connsiteX157" fmla="*/ 57150 w 2517880"/>
                                          <a:gd name="connsiteY157" fmla="*/ 1489710 h 2514600"/>
                                          <a:gd name="connsiteX158" fmla="*/ 65723 w 2517880"/>
                                          <a:gd name="connsiteY158" fmla="*/ 1538287 h 2514600"/>
                                          <a:gd name="connsiteX159" fmla="*/ 76200 w 2517880"/>
                                          <a:gd name="connsiteY159" fmla="*/ 1584007 h 2514600"/>
                                          <a:gd name="connsiteX160" fmla="*/ 93345 w 2517880"/>
                                          <a:gd name="connsiteY160" fmla="*/ 1687830 h 2514600"/>
                                          <a:gd name="connsiteX161" fmla="*/ 80010 w 2517880"/>
                                          <a:gd name="connsiteY161" fmla="*/ 1665922 h 2514600"/>
                                          <a:gd name="connsiteX162" fmla="*/ 62865 w 2517880"/>
                                          <a:gd name="connsiteY162" fmla="*/ 1614487 h 2514600"/>
                                          <a:gd name="connsiteX163" fmla="*/ 48578 w 2517880"/>
                                          <a:gd name="connsiteY163" fmla="*/ 1551622 h 2514600"/>
                                          <a:gd name="connsiteX164" fmla="*/ 45720 w 2517880"/>
                                          <a:gd name="connsiteY164" fmla="*/ 1489710 h 2514600"/>
                                          <a:gd name="connsiteX165" fmla="*/ 35243 w 2517880"/>
                                          <a:gd name="connsiteY165" fmla="*/ 1299210 h 2514600"/>
                                          <a:gd name="connsiteX166" fmla="*/ 35243 w 2517880"/>
                                          <a:gd name="connsiteY166" fmla="*/ 1254442 h 2514600"/>
                                          <a:gd name="connsiteX167" fmla="*/ 35243 w 2517880"/>
                                          <a:gd name="connsiteY167" fmla="*/ 1232535 h 2514600"/>
                                          <a:gd name="connsiteX168" fmla="*/ 36195 w 2517880"/>
                                          <a:gd name="connsiteY168" fmla="*/ 1210627 h 2514600"/>
                                          <a:gd name="connsiteX169" fmla="*/ 38100 w 2517880"/>
                                          <a:gd name="connsiteY169" fmla="*/ 1166812 h 2514600"/>
                                          <a:gd name="connsiteX170" fmla="*/ 41910 w 2517880"/>
                                          <a:gd name="connsiteY170" fmla="*/ 1123950 h 2514600"/>
                                          <a:gd name="connsiteX171" fmla="*/ 43815 w 2517880"/>
                                          <a:gd name="connsiteY171" fmla="*/ 1102995 h 2514600"/>
                                          <a:gd name="connsiteX172" fmla="*/ 46673 w 2517880"/>
                                          <a:gd name="connsiteY172" fmla="*/ 1082040 h 2514600"/>
                                          <a:gd name="connsiteX173" fmla="*/ 53340 w 2517880"/>
                                          <a:gd name="connsiteY173" fmla="*/ 1040130 h 2514600"/>
                                          <a:gd name="connsiteX174" fmla="*/ 72390 w 2517880"/>
                                          <a:gd name="connsiteY174" fmla="*/ 957262 h 2514600"/>
                                          <a:gd name="connsiteX175" fmla="*/ 140018 w 2517880"/>
                                          <a:gd name="connsiteY175" fmla="*/ 799147 h 2514600"/>
                                          <a:gd name="connsiteX176" fmla="*/ 173355 w 2517880"/>
                                          <a:gd name="connsiteY176" fmla="*/ 780574 h 2514600"/>
                                          <a:gd name="connsiteX177" fmla="*/ 175420 w 2517880"/>
                                          <a:gd name="connsiteY177" fmla="*/ 778164 h 2514600"/>
                                          <a:gd name="connsiteX178" fmla="*/ 206206 w 2517880"/>
                                          <a:gd name="connsiteY178" fmla="*/ 714257 h 2514600"/>
                                          <a:gd name="connsiteX179" fmla="*/ 258734 w 2517880"/>
                                          <a:gd name="connsiteY179" fmla="*/ 634160 h 2514600"/>
                                          <a:gd name="connsiteX180" fmla="*/ 251460 w 2517880"/>
                                          <a:gd name="connsiteY180" fmla="*/ 641985 h 2514600"/>
                                          <a:gd name="connsiteX181" fmla="*/ 231457 w 2517880"/>
                                          <a:gd name="connsiteY181" fmla="*/ 658177 h 2514600"/>
                                          <a:gd name="connsiteX182" fmla="*/ 262890 w 2517880"/>
                                          <a:gd name="connsiteY182" fmla="*/ 597217 h 2514600"/>
                                          <a:gd name="connsiteX183" fmla="*/ 213360 w 2517880"/>
                                          <a:gd name="connsiteY183" fmla="*/ 670560 h 2514600"/>
                                          <a:gd name="connsiteX184" fmla="*/ 187642 w 2517880"/>
                                          <a:gd name="connsiteY184" fmla="*/ 706755 h 2514600"/>
                                          <a:gd name="connsiteX185" fmla="*/ 210502 w 2517880"/>
                                          <a:gd name="connsiteY185" fmla="*/ 647700 h 2514600"/>
                                          <a:gd name="connsiteX186" fmla="*/ 240030 w 2517880"/>
                                          <a:gd name="connsiteY186" fmla="*/ 597217 h 2514600"/>
                                          <a:gd name="connsiteX187" fmla="*/ 274320 w 2517880"/>
                                          <a:gd name="connsiteY187" fmla="*/ 546735 h 2514600"/>
                                          <a:gd name="connsiteX188" fmla="*/ 321945 w 2517880"/>
                                          <a:gd name="connsiteY188" fmla="*/ 480060 h 2514600"/>
                                          <a:gd name="connsiteX189" fmla="*/ 316230 w 2517880"/>
                                          <a:gd name="connsiteY189" fmla="*/ 480060 h 2514600"/>
                                          <a:gd name="connsiteX190" fmla="*/ 301942 w 2517880"/>
                                          <a:gd name="connsiteY190" fmla="*/ 491490 h 2514600"/>
                                          <a:gd name="connsiteX191" fmla="*/ 280035 w 2517880"/>
                                          <a:gd name="connsiteY191" fmla="*/ 513397 h 2514600"/>
                                          <a:gd name="connsiteX192" fmla="*/ 172402 w 2517880"/>
                                          <a:gd name="connsiteY192" fmla="*/ 670560 h 2514600"/>
                                          <a:gd name="connsiteX193" fmla="*/ 151447 w 2517880"/>
                                          <a:gd name="connsiteY193" fmla="*/ 712470 h 2514600"/>
                                          <a:gd name="connsiteX194" fmla="*/ 132397 w 2517880"/>
                                          <a:gd name="connsiteY194" fmla="*/ 751522 h 2514600"/>
                                          <a:gd name="connsiteX195" fmla="*/ 100012 w 2517880"/>
                                          <a:gd name="connsiteY195" fmla="*/ 814387 h 2514600"/>
                                          <a:gd name="connsiteX196" fmla="*/ 92392 w 2517880"/>
                                          <a:gd name="connsiteY196" fmla="*/ 801052 h 2514600"/>
                                          <a:gd name="connsiteX197" fmla="*/ 103822 w 2517880"/>
                                          <a:gd name="connsiteY197" fmla="*/ 765810 h 2514600"/>
                                          <a:gd name="connsiteX198" fmla="*/ 123825 w 2517880"/>
                                          <a:gd name="connsiteY198" fmla="*/ 719137 h 2514600"/>
                                          <a:gd name="connsiteX199" fmla="*/ 180975 w 2517880"/>
                                          <a:gd name="connsiteY199" fmla="*/ 612457 h 2514600"/>
                                          <a:gd name="connsiteX200" fmla="*/ 213360 w 2517880"/>
                                          <a:gd name="connsiteY200" fmla="*/ 563880 h 2514600"/>
                                          <a:gd name="connsiteX201" fmla="*/ 241935 w 2517880"/>
                                          <a:gd name="connsiteY201" fmla="*/ 523875 h 2514600"/>
                                          <a:gd name="connsiteX202" fmla="*/ 273367 w 2517880"/>
                                          <a:gd name="connsiteY202" fmla="*/ 483870 h 2514600"/>
                                          <a:gd name="connsiteX203" fmla="*/ 293370 w 2517880"/>
                                          <a:gd name="connsiteY203" fmla="*/ 461010 h 2514600"/>
                                          <a:gd name="connsiteX204" fmla="*/ 313372 w 2517880"/>
                                          <a:gd name="connsiteY204" fmla="*/ 439102 h 2514600"/>
                                          <a:gd name="connsiteX205" fmla="*/ 347662 w 2517880"/>
                                          <a:gd name="connsiteY205" fmla="*/ 406717 h 2514600"/>
                                          <a:gd name="connsiteX206" fmla="*/ 360045 w 2517880"/>
                                          <a:gd name="connsiteY206" fmla="*/ 401955 h 2514600"/>
                                          <a:gd name="connsiteX207" fmla="*/ 500062 w 2517880"/>
                                          <a:gd name="connsiteY207" fmla="*/ 269557 h 2514600"/>
                                          <a:gd name="connsiteX208" fmla="*/ 537210 w 2517880"/>
                                          <a:gd name="connsiteY208" fmla="*/ 244792 h 2514600"/>
                                          <a:gd name="connsiteX209" fmla="*/ 575310 w 2517880"/>
                                          <a:gd name="connsiteY209" fmla="*/ 221932 h 2514600"/>
                                          <a:gd name="connsiteX210" fmla="*/ 613410 w 2517880"/>
                                          <a:gd name="connsiteY210" fmla="*/ 200977 h 2514600"/>
                                          <a:gd name="connsiteX211" fmla="*/ 652462 w 2517880"/>
                                          <a:gd name="connsiteY211" fmla="*/ 181927 h 2514600"/>
                                          <a:gd name="connsiteX212" fmla="*/ 671512 w 2517880"/>
                                          <a:gd name="connsiteY212" fmla="*/ 172402 h 2514600"/>
                                          <a:gd name="connsiteX213" fmla="*/ 691515 w 2517880"/>
                                          <a:gd name="connsiteY213" fmla="*/ 163830 h 2514600"/>
                                          <a:gd name="connsiteX214" fmla="*/ 730567 w 2517880"/>
                                          <a:gd name="connsiteY214" fmla="*/ 147637 h 2514600"/>
                                          <a:gd name="connsiteX215" fmla="*/ 810577 w 2517880"/>
                                          <a:gd name="connsiteY215" fmla="*/ 118110 h 2514600"/>
                                          <a:gd name="connsiteX216" fmla="*/ 979170 w 2517880"/>
                                          <a:gd name="connsiteY216" fmla="*/ 60960 h 2514600"/>
                                          <a:gd name="connsiteX217" fmla="*/ 1031557 w 2517880"/>
                                          <a:gd name="connsiteY217" fmla="*/ 54292 h 2514600"/>
                                          <a:gd name="connsiteX218" fmla="*/ 1074420 w 2517880"/>
                                          <a:gd name="connsiteY218" fmla="*/ 52387 h 2514600"/>
                                          <a:gd name="connsiteX219" fmla="*/ 1122045 w 2517880"/>
                                          <a:gd name="connsiteY219" fmla="*/ 50482 h 2514600"/>
                                          <a:gd name="connsiteX220" fmla="*/ 1189672 w 2517880"/>
                                          <a:gd name="connsiteY220" fmla="*/ 45720 h 2514600"/>
                                          <a:gd name="connsiteX221" fmla="*/ 1208722 w 2517880"/>
                                          <a:gd name="connsiteY221" fmla="*/ 35242 h 2514600"/>
                                          <a:gd name="connsiteX222" fmla="*/ 1246822 w 2517880"/>
                                          <a:gd name="connsiteY222" fmla="*/ 32385 h 2514600"/>
                                          <a:gd name="connsiteX223" fmla="*/ 1295400 w 2517880"/>
                                          <a:gd name="connsiteY223" fmla="*/ 31432 h 2514600"/>
                                          <a:gd name="connsiteX224" fmla="*/ 1276350 w 2517880"/>
                                          <a:gd name="connsiteY224" fmla="*/ 0 h 2514600"/>
                                          <a:gd name="connsiteX225" fmla="*/ 1536383 w 2517880"/>
                                          <a:gd name="connsiteY225" fmla="*/ 31432 h 2514600"/>
                                          <a:gd name="connsiteX226" fmla="*/ 1465898 w 2517880"/>
                                          <a:gd name="connsiteY226" fmla="*/ 27622 h 2514600"/>
                                          <a:gd name="connsiteX227" fmla="*/ 1380173 w 2517880"/>
                                          <a:gd name="connsiteY227" fmla="*/ 19050 h 2514600"/>
                                          <a:gd name="connsiteX228" fmla="*/ 1336358 w 2517880"/>
                                          <a:gd name="connsiteY228" fmla="*/ 18097 h 2514600"/>
                                          <a:gd name="connsiteX229" fmla="*/ 1292543 w 2517880"/>
                                          <a:gd name="connsiteY229" fmla="*/ 19050 h 2514600"/>
                                          <a:gd name="connsiteX230" fmla="*/ 1248728 w 2517880"/>
                                          <a:gd name="connsiteY230" fmla="*/ 20955 h 2514600"/>
                                          <a:gd name="connsiteX231" fmla="*/ 1204913 w 2517880"/>
                                          <a:gd name="connsiteY231" fmla="*/ 23812 h 2514600"/>
                                          <a:gd name="connsiteX232" fmla="*/ 1119188 w 2517880"/>
                                          <a:gd name="connsiteY232" fmla="*/ 32385 h 2514600"/>
                                          <a:gd name="connsiteX233" fmla="*/ 1086803 w 2517880"/>
                                          <a:gd name="connsiteY233" fmla="*/ 33337 h 2514600"/>
                                          <a:gd name="connsiteX234" fmla="*/ 1057275 w 2517880"/>
                                          <a:gd name="connsiteY234" fmla="*/ 36195 h 2514600"/>
                                          <a:gd name="connsiteX235" fmla="*/ 1009650 w 2517880"/>
                                          <a:gd name="connsiteY235" fmla="*/ 42862 h 2514600"/>
                                          <a:gd name="connsiteX236" fmla="*/ 997268 w 2517880"/>
                                          <a:gd name="connsiteY236" fmla="*/ 35242 h 2514600"/>
                                          <a:gd name="connsiteX237" fmla="*/ 1276350 w 2517880"/>
                                          <a:gd name="connsiteY237" fmla="*/ 0 h 2514600"/>
                                        </a:gdLst>
                                        <a:ahLst/>
                                        <a:cxnLst>
                                          <a:cxn ang="0">
                                            <a:pos x="connsiteX0" y="connsiteY0"/>
                                          </a:cxn>
                                          <a:cxn ang="0">
                                            <a:pos x="connsiteX1" y="connsiteY1"/>
                                          </a:cxn>
                                          <a:cxn ang="0">
                                            <a:pos x="connsiteX2" y="connsiteY2"/>
                                          </a:cxn>
                                          <a:cxn ang="0">
                                            <a:pos x="connsiteX3" y="connsiteY3"/>
                                          </a:cxn>
                                          <a:cxn ang="0">
                                            <a:pos x="connsiteX4" y="connsiteY4"/>
                                          </a:cxn>
                                          <a:cxn ang="0">
                                            <a:pos x="connsiteX5" y="connsiteY5"/>
                                          </a:cxn>
                                          <a:cxn ang="0">
                                            <a:pos x="connsiteX6" y="connsiteY6"/>
                                          </a:cxn>
                                          <a:cxn ang="0">
                                            <a:pos x="connsiteX7" y="connsiteY7"/>
                                          </a:cxn>
                                          <a:cxn ang="0">
                                            <a:pos x="connsiteX8" y="connsiteY8"/>
                                          </a:cxn>
                                          <a:cxn ang="0">
                                            <a:pos x="connsiteX9" y="connsiteY9"/>
                                          </a:cxn>
                                          <a:cxn ang="0">
                                            <a:pos x="connsiteX10" y="connsiteY10"/>
                                          </a:cxn>
                                          <a:cxn ang="0">
                                            <a:pos x="connsiteX11" y="connsiteY11"/>
                                          </a:cxn>
                                          <a:cxn ang="0">
                                            <a:pos x="connsiteX12" y="connsiteY12"/>
                                          </a:cxn>
                                          <a:cxn ang="0">
                                            <a:pos x="connsiteX13" y="connsiteY13"/>
                                          </a:cxn>
                                          <a:cxn ang="0">
                                            <a:pos x="connsiteX14" y="connsiteY14"/>
                                          </a:cxn>
                                          <a:cxn ang="0">
                                            <a:pos x="connsiteX15" y="connsiteY15"/>
                                          </a:cxn>
                                          <a:cxn ang="0">
                                            <a:pos x="connsiteX16" y="connsiteY16"/>
                                          </a:cxn>
                                          <a:cxn ang="0">
                                            <a:pos x="connsiteX17" y="connsiteY17"/>
                                          </a:cxn>
                                          <a:cxn ang="0">
                                            <a:pos x="connsiteX18" y="connsiteY18"/>
                                          </a:cxn>
                                          <a:cxn ang="0">
                                            <a:pos x="connsiteX19" y="connsiteY19"/>
                                          </a:cxn>
                                          <a:cxn ang="0">
                                            <a:pos x="connsiteX20" y="connsiteY20"/>
                                          </a:cxn>
                                          <a:cxn ang="0">
                                            <a:pos x="connsiteX21" y="connsiteY21"/>
                                          </a:cxn>
                                          <a:cxn ang="0">
                                            <a:pos x="connsiteX22" y="connsiteY22"/>
                                          </a:cxn>
                                          <a:cxn ang="0">
                                            <a:pos x="connsiteX23" y="connsiteY23"/>
                                          </a:cxn>
                                          <a:cxn ang="0">
                                            <a:pos x="connsiteX24" y="connsiteY24"/>
                                          </a:cxn>
                                          <a:cxn ang="0">
                                            <a:pos x="connsiteX25" y="connsiteY25"/>
                                          </a:cxn>
                                          <a:cxn ang="0">
                                            <a:pos x="connsiteX26" y="connsiteY26"/>
                                          </a:cxn>
                                          <a:cxn ang="0">
                                            <a:pos x="connsiteX27" y="connsiteY27"/>
                                          </a:cxn>
                                          <a:cxn ang="0">
                                            <a:pos x="connsiteX28" y="connsiteY28"/>
                                          </a:cxn>
                                          <a:cxn ang="0">
                                            <a:pos x="connsiteX29" y="connsiteY29"/>
                                          </a:cxn>
                                          <a:cxn ang="0">
                                            <a:pos x="connsiteX30" y="connsiteY30"/>
                                          </a:cxn>
                                          <a:cxn ang="0">
                                            <a:pos x="connsiteX31" y="connsiteY31"/>
                                          </a:cxn>
                                          <a:cxn ang="0">
                                            <a:pos x="connsiteX32" y="connsiteY32"/>
                                          </a:cxn>
                                          <a:cxn ang="0">
                                            <a:pos x="connsiteX33" y="connsiteY33"/>
                                          </a:cxn>
                                          <a:cxn ang="0">
                                            <a:pos x="connsiteX34" y="connsiteY34"/>
                                          </a:cxn>
                                          <a:cxn ang="0">
                                            <a:pos x="connsiteX35" y="connsiteY35"/>
                                          </a:cxn>
                                          <a:cxn ang="0">
                                            <a:pos x="connsiteX36" y="connsiteY36"/>
                                          </a:cxn>
                                          <a:cxn ang="0">
                                            <a:pos x="connsiteX37" y="connsiteY37"/>
                                          </a:cxn>
                                          <a:cxn ang="0">
                                            <a:pos x="connsiteX38" y="connsiteY38"/>
                                          </a:cxn>
                                          <a:cxn ang="0">
                                            <a:pos x="connsiteX39" y="connsiteY39"/>
                                          </a:cxn>
                                          <a:cxn ang="0">
                                            <a:pos x="connsiteX40" y="connsiteY40"/>
                                          </a:cxn>
                                          <a:cxn ang="0">
                                            <a:pos x="connsiteX41" y="connsiteY41"/>
                                          </a:cxn>
                                          <a:cxn ang="0">
                                            <a:pos x="connsiteX42" y="connsiteY42"/>
                                          </a:cxn>
                                          <a:cxn ang="0">
                                            <a:pos x="connsiteX43" y="connsiteY43"/>
                                          </a:cxn>
                                          <a:cxn ang="0">
                                            <a:pos x="connsiteX44" y="connsiteY44"/>
                                          </a:cxn>
                                          <a:cxn ang="0">
                                            <a:pos x="connsiteX45" y="connsiteY45"/>
                                          </a:cxn>
                                          <a:cxn ang="0">
                                            <a:pos x="connsiteX46" y="connsiteY46"/>
                                          </a:cxn>
                                          <a:cxn ang="0">
                                            <a:pos x="connsiteX47" y="connsiteY47"/>
                                          </a:cxn>
                                          <a:cxn ang="0">
                                            <a:pos x="connsiteX48" y="connsiteY48"/>
                                          </a:cxn>
                                          <a:cxn ang="0">
                                            <a:pos x="connsiteX49" y="connsiteY49"/>
                                          </a:cxn>
                                          <a:cxn ang="0">
                                            <a:pos x="connsiteX50" y="connsiteY50"/>
                                          </a:cxn>
                                          <a:cxn ang="0">
                                            <a:pos x="connsiteX51" y="connsiteY51"/>
                                          </a:cxn>
                                          <a:cxn ang="0">
                                            <a:pos x="connsiteX52" y="connsiteY52"/>
                                          </a:cxn>
                                          <a:cxn ang="0">
                                            <a:pos x="connsiteX53" y="connsiteY53"/>
                                          </a:cxn>
                                          <a:cxn ang="0">
                                            <a:pos x="connsiteX54" y="connsiteY54"/>
                                          </a:cxn>
                                          <a:cxn ang="0">
                                            <a:pos x="connsiteX55" y="connsiteY55"/>
                                          </a:cxn>
                                          <a:cxn ang="0">
                                            <a:pos x="connsiteX56" y="connsiteY56"/>
                                          </a:cxn>
                                          <a:cxn ang="0">
                                            <a:pos x="connsiteX57" y="connsiteY57"/>
                                          </a:cxn>
                                          <a:cxn ang="0">
                                            <a:pos x="connsiteX58" y="connsiteY58"/>
                                          </a:cxn>
                                          <a:cxn ang="0">
                                            <a:pos x="connsiteX59" y="connsiteY59"/>
                                          </a:cxn>
                                          <a:cxn ang="0">
                                            <a:pos x="connsiteX60" y="connsiteY60"/>
                                          </a:cxn>
                                          <a:cxn ang="0">
                                            <a:pos x="connsiteX61" y="connsiteY61"/>
                                          </a:cxn>
                                          <a:cxn ang="0">
                                            <a:pos x="connsiteX62" y="connsiteY62"/>
                                          </a:cxn>
                                          <a:cxn ang="0">
                                            <a:pos x="connsiteX63" y="connsiteY63"/>
                                          </a:cxn>
                                          <a:cxn ang="0">
                                            <a:pos x="connsiteX64" y="connsiteY64"/>
                                          </a:cxn>
                                          <a:cxn ang="0">
                                            <a:pos x="connsiteX65" y="connsiteY65"/>
                                          </a:cxn>
                                          <a:cxn ang="0">
                                            <a:pos x="connsiteX66" y="connsiteY66"/>
                                          </a:cxn>
                                          <a:cxn ang="0">
                                            <a:pos x="connsiteX67" y="connsiteY67"/>
                                          </a:cxn>
                                          <a:cxn ang="0">
                                            <a:pos x="connsiteX68" y="connsiteY68"/>
                                          </a:cxn>
                                          <a:cxn ang="0">
                                            <a:pos x="connsiteX69" y="connsiteY69"/>
                                          </a:cxn>
                                          <a:cxn ang="0">
                                            <a:pos x="connsiteX70" y="connsiteY70"/>
                                          </a:cxn>
                                          <a:cxn ang="0">
                                            <a:pos x="connsiteX71" y="connsiteY71"/>
                                          </a:cxn>
                                          <a:cxn ang="0">
                                            <a:pos x="connsiteX72" y="connsiteY72"/>
                                          </a:cxn>
                                          <a:cxn ang="0">
                                            <a:pos x="connsiteX73" y="connsiteY73"/>
                                          </a:cxn>
                                          <a:cxn ang="0">
                                            <a:pos x="connsiteX74" y="connsiteY74"/>
                                          </a:cxn>
                                          <a:cxn ang="0">
                                            <a:pos x="connsiteX75" y="connsiteY75"/>
                                          </a:cxn>
                                          <a:cxn ang="0">
                                            <a:pos x="connsiteX76" y="connsiteY76"/>
                                          </a:cxn>
                                          <a:cxn ang="0">
                                            <a:pos x="connsiteX77" y="connsiteY77"/>
                                          </a:cxn>
                                          <a:cxn ang="0">
                                            <a:pos x="connsiteX78" y="connsiteY78"/>
                                          </a:cxn>
                                          <a:cxn ang="0">
                                            <a:pos x="connsiteX79" y="connsiteY79"/>
                                          </a:cxn>
                                          <a:cxn ang="0">
                                            <a:pos x="connsiteX80" y="connsiteY80"/>
                                          </a:cxn>
                                          <a:cxn ang="0">
                                            <a:pos x="connsiteX81" y="connsiteY81"/>
                                          </a:cxn>
                                          <a:cxn ang="0">
                                            <a:pos x="connsiteX82" y="connsiteY82"/>
                                          </a:cxn>
                                          <a:cxn ang="0">
                                            <a:pos x="connsiteX83" y="connsiteY83"/>
                                          </a:cxn>
                                          <a:cxn ang="0">
                                            <a:pos x="connsiteX84" y="connsiteY84"/>
                                          </a:cxn>
                                          <a:cxn ang="0">
                                            <a:pos x="connsiteX85" y="connsiteY85"/>
                                          </a:cxn>
                                          <a:cxn ang="0">
                                            <a:pos x="connsiteX86" y="connsiteY86"/>
                                          </a:cxn>
                                          <a:cxn ang="0">
                                            <a:pos x="connsiteX87" y="connsiteY87"/>
                                          </a:cxn>
                                          <a:cxn ang="0">
                                            <a:pos x="connsiteX88" y="connsiteY88"/>
                                          </a:cxn>
                                          <a:cxn ang="0">
                                            <a:pos x="connsiteX89" y="connsiteY89"/>
                                          </a:cxn>
                                          <a:cxn ang="0">
                                            <a:pos x="connsiteX90" y="connsiteY90"/>
                                          </a:cxn>
                                          <a:cxn ang="0">
                                            <a:pos x="connsiteX91" y="connsiteY91"/>
                                          </a:cxn>
                                          <a:cxn ang="0">
                                            <a:pos x="connsiteX92" y="connsiteY92"/>
                                          </a:cxn>
                                          <a:cxn ang="0">
                                            <a:pos x="connsiteX93" y="connsiteY93"/>
                                          </a:cxn>
                                          <a:cxn ang="0">
                                            <a:pos x="connsiteX94" y="connsiteY94"/>
                                          </a:cxn>
                                          <a:cxn ang="0">
                                            <a:pos x="connsiteX95" y="connsiteY95"/>
                                          </a:cxn>
                                          <a:cxn ang="0">
                                            <a:pos x="connsiteX96" y="connsiteY96"/>
                                          </a:cxn>
                                          <a:cxn ang="0">
                                            <a:pos x="connsiteX97" y="connsiteY97"/>
                                          </a:cxn>
                                          <a:cxn ang="0">
                                            <a:pos x="connsiteX98" y="connsiteY98"/>
                                          </a:cxn>
                                          <a:cxn ang="0">
                                            <a:pos x="connsiteX99" y="connsiteY99"/>
                                          </a:cxn>
                                          <a:cxn ang="0">
                                            <a:pos x="connsiteX100" y="connsiteY100"/>
                                          </a:cxn>
                                          <a:cxn ang="0">
                                            <a:pos x="connsiteX101" y="connsiteY101"/>
                                          </a:cxn>
                                          <a:cxn ang="0">
                                            <a:pos x="connsiteX102" y="connsiteY102"/>
                                          </a:cxn>
                                          <a:cxn ang="0">
                                            <a:pos x="connsiteX103" y="connsiteY103"/>
                                          </a:cxn>
                                          <a:cxn ang="0">
                                            <a:pos x="connsiteX104" y="connsiteY104"/>
                                          </a:cxn>
                                          <a:cxn ang="0">
                                            <a:pos x="connsiteX105" y="connsiteY105"/>
                                          </a:cxn>
                                          <a:cxn ang="0">
                                            <a:pos x="connsiteX106" y="connsiteY106"/>
                                          </a:cxn>
                                          <a:cxn ang="0">
                                            <a:pos x="connsiteX107" y="connsiteY107"/>
                                          </a:cxn>
                                          <a:cxn ang="0">
                                            <a:pos x="connsiteX108" y="connsiteY108"/>
                                          </a:cxn>
                                          <a:cxn ang="0">
                                            <a:pos x="connsiteX109" y="connsiteY109"/>
                                          </a:cxn>
                                          <a:cxn ang="0">
                                            <a:pos x="connsiteX110" y="connsiteY110"/>
                                          </a:cxn>
                                          <a:cxn ang="0">
                                            <a:pos x="connsiteX111" y="connsiteY111"/>
                                          </a:cxn>
                                          <a:cxn ang="0">
                                            <a:pos x="connsiteX112" y="connsiteY112"/>
                                          </a:cxn>
                                          <a:cxn ang="0">
                                            <a:pos x="connsiteX113" y="connsiteY113"/>
                                          </a:cxn>
                                          <a:cxn ang="0">
                                            <a:pos x="connsiteX114" y="connsiteY114"/>
                                          </a:cxn>
                                          <a:cxn ang="0">
                                            <a:pos x="connsiteX115" y="connsiteY115"/>
                                          </a:cxn>
                                          <a:cxn ang="0">
                                            <a:pos x="connsiteX116" y="connsiteY116"/>
                                          </a:cxn>
                                          <a:cxn ang="0">
                                            <a:pos x="connsiteX117" y="connsiteY117"/>
                                          </a:cxn>
                                          <a:cxn ang="0">
                                            <a:pos x="connsiteX118" y="connsiteY118"/>
                                          </a:cxn>
                                          <a:cxn ang="0">
                                            <a:pos x="connsiteX119" y="connsiteY119"/>
                                          </a:cxn>
                                          <a:cxn ang="0">
                                            <a:pos x="connsiteX120" y="connsiteY120"/>
                                          </a:cxn>
                                          <a:cxn ang="0">
                                            <a:pos x="connsiteX121" y="connsiteY121"/>
                                          </a:cxn>
                                          <a:cxn ang="0">
                                            <a:pos x="connsiteX122" y="connsiteY122"/>
                                          </a:cxn>
                                          <a:cxn ang="0">
                                            <a:pos x="connsiteX123" y="connsiteY123"/>
                                          </a:cxn>
                                          <a:cxn ang="0">
                                            <a:pos x="connsiteX124" y="connsiteY124"/>
                                          </a:cxn>
                                          <a:cxn ang="0">
                                            <a:pos x="connsiteX125" y="connsiteY125"/>
                                          </a:cxn>
                                          <a:cxn ang="0">
                                            <a:pos x="connsiteX126" y="connsiteY126"/>
                                          </a:cxn>
                                          <a:cxn ang="0">
                                            <a:pos x="connsiteX127" y="connsiteY127"/>
                                          </a:cxn>
                                          <a:cxn ang="0">
                                            <a:pos x="connsiteX128" y="connsiteY128"/>
                                          </a:cxn>
                                          <a:cxn ang="0">
                                            <a:pos x="connsiteX129" y="connsiteY129"/>
                                          </a:cxn>
                                          <a:cxn ang="0">
                                            <a:pos x="connsiteX130" y="connsiteY130"/>
                                          </a:cxn>
                                          <a:cxn ang="0">
                                            <a:pos x="connsiteX131" y="connsiteY131"/>
                                          </a:cxn>
                                          <a:cxn ang="0">
                                            <a:pos x="connsiteX132" y="connsiteY132"/>
                                          </a:cxn>
                                          <a:cxn ang="0">
                                            <a:pos x="connsiteX133" y="connsiteY133"/>
                                          </a:cxn>
                                          <a:cxn ang="0">
                                            <a:pos x="connsiteX134" y="connsiteY134"/>
                                          </a:cxn>
                                          <a:cxn ang="0">
                                            <a:pos x="connsiteX135" y="connsiteY135"/>
                                          </a:cxn>
                                          <a:cxn ang="0">
                                            <a:pos x="connsiteX136" y="connsiteY136"/>
                                          </a:cxn>
                                          <a:cxn ang="0">
                                            <a:pos x="connsiteX137" y="connsiteY137"/>
                                          </a:cxn>
                                          <a:cxn ang="0">
                                            <a:pos x="connsiteX138" y="connsiteY138"/>
                                          </a:cxn>
                                          <a:cxn ang="0">
                                            <a:pos x="connsiteX139" y="connsiteY139"/>
                                          </a:cxn>
                                          <a:cxn ang="0">
                                            <a:pos x="connsiteX140" y="connsiteY140"/>
                                          </a:cxn>
                                          <a:cxn ang="0">
                                            <a:pos x="connsiteX141" y="connsiteY141"/>
                                          </a:cxn>
                                          <a:cxn ang="0">
                                            <a:pos x="connsiteX142" y="connsiteY142"/>
                                          </a:cxn>
                                          <a:cxn ang="0">
                                            <a:pos x="connsiteX143" y="connsiteY143"/>
                                          </a:cxn>
                                          <a:cxn ang="0">
                                            <a:pos x="connsiteX144" y="connsiteY144"/>
                                          </a:cxn>
                                          <a:cxn ang="0">
                                            <a:pos x="connsiteX145" y="connsiteY145"/>
                                          </a:cxn>
                                          <a:cxn ang="0">
                                            <a:pos x="connsiteX146" y="connsiteY146"/>
                                          </a:cxn>
                                          <a:cxn ang="0">
                                            <a:pos x="connsiteX147" y="connsiteY147"/>
                                          </a:cxn>
                                          <a:cxn ang="0">
                                            <a:pos x="connsiteX148" y="connsiteY148"/>
                                          </a:cxn>
                                          <a:cxn ang="0">
                                            <a:pos x="connsiteX149" y="connsiteY149"/>
                                          </a:cxn>
                                          <a:cxn ang="0">
                                            <a:pos x="connsiteX150" y="connsiteY150"/>
                                          </a:cxn>
                                          <a:cxn ang="0">
                                            <a:pos x="connsiteX151" y="connsiteY151"/>
                                          </a:cxn>
                                          <a:cxn ang="0">
                                            <a:pos x="connsiteX152" y="connsiteY152"/>
                                          </a:cxn>
                                          <a:cxn ang="0">
                                            <a:pos x="connsiteX153" y="connsiteY153"/>
                                          </a:cxn>
                                          <a:cxn ang="0">
                                            <a:pos x="connsiteX154" y="connsiteY154"/>
                                          </a:cxn>
                                          <a:cxn ang="0">
                                            <a:pos x="connsiteX155" y="connsiteY155"/>
                                          </a:cxn>
                                          <a:cxn ang="0">
                                            <a:pos x="connsiteX156" y="connsiteY156"/>
                                          </a:cxn>
                                          <a:cxn ang="0">
                                            <a:pos x="connsiteX157" y="connsiteY157"/>
                                          </a:cxn>
                                          <a:cxn ang="0">
                                            <a:pos x="connsiteX158" y="connsiteY158"/>
                                          </a:cxn>
                                          <a:cxn ang="0">
                                            <a:pos x="connsiteX159" y="connsiteY159"/>
                                          </a:cxn>
                                          <a:cxn ang="0">
                                            <a:pos x="connsiteX160" y="connsiteY160"/>
                                          </a:cxn>
                                          <a:cxn ang="0">
                                            <a:pos x="connsiteX161" y="connsiteY161"/>
                                          </a:cxn>
                                          <a:cxn ang="0">
                                            <a:pos x="connsiteX162" y="connsiteY162"/>
                                          </a:cxn>
                                          <a:cxn ang="0">
                                            <a:pos x="connsiteX163" y="connsiteY163"/>
                                          </a:cxn>
                                          <a:cxn ang="0">
                                            <a:pos x="connsiteX164" y="connsiteY164"/>
                                          </a:cxn>
                                          <a:cxn ang="0">
                                            <a:pos x="connsiteX165" y="connsiteY165"/>
                                          </a:cxn>
                                          <a:cxn ang="0">
                                            <a:pos x="connsiteX166" y="connsiteY166"/>
                                          </a:cxn>
                                          <a:cxn ang="0">
                                            <a:pos x="connsiteX167" y="connsiteY167"/>
                                          </a:cxn>
                                          <a:cxn ang="0">
                                            <a:pos x="connsiteX168" y="connsiteY168"/>
                                          </a:cxn>
                                          <a:cxn ang="0">
                                            <a:pos x="connsiteX169" y="connsiteY169"/>
                                          </a:cxn>
                                          <a:cxn ang="0">
                                            <a:pos x="connsiteX170" y="connsiteY170"/>
                                          </a:cxn>
                                          <a:cxn ang="0">
                                            <a:pos x="connsiteX171" y="connsiteY171"/>
                                          </a:cxn>
                                          <a:cxn ang="0">
                                            <a:pos x="connsiteX172" y="connsiteY172"/>
                                          </a:cxn>
                                          <a:cxn ang="0">
                                            <a:pos x="connsiteX173" y="connsiteY173"/>
                                          </a:cxn>
                                          <a:cxn ang="0">
                                            <a:pos x="connsiteX174" y="connsiteY174"/>
                                          </a:cxn>
                                          <a:cxn ang="0">
                                            <a:pos x="connsiteX175" y="connsiteY175"/>
                                          </a:cxn>
                                          <a:cxn ang="0">
                                            <a:pos x="connsiteX176" y="connsiteY176"/>
                                          </a:cxn>
                                          <a:cxn ang="0">
                                            <a:pos x="connsiteX177" y="connsiteY177"/>
                                          </a:cxn>
                                          <a:cxn ang="0">
                                            <a:pos x="connsiteX178" y="connsiteY178"/>
                                          </a:cxn>
                                          <a:cxn ang="0">
                                            <a:pos x="connsiteX179" y="connsiteY179"/>
                                          </a:cxn>
                                          <a:cxn ang="0">
                                            <a:pos x="connsiteX180" y="connsiteY180"/>
                                          </a:cxn>
                                          <a:cxn ang="0">
                                            <a:pos x="connsiteX181" y="connsiteY181"/>
                                          </a:cxn>
                                          <a:cxn ang="0">
                                            <a:pos x="connsiteX182" y="connsiteY182"/>
                                          </a:cxn>
                                          <a:cxn ang="0">
                                            <a:pos x="connsiteX183" y="connsiteY183"/>
                                          </a:cxn>
                                          <a:cxn ang="0">
                                            <a:pos x="connsiteX184" y="connsiteY184"/>
                                          </a:cxn>
                                          <a:cxn ang="0">
                                            <a:pos x="connsiteX185" y="connsiteY185"/>
                                          </a:cxn>
                                          <a:cxn ang="0">
                                            <a:pos x="connsiteX186" y="connsiteY186"/>
                                          </a:cxn>
                                          <a:cxn ang="0">
                                            <a:pos x="connsiteX187" y="connsiteY187"/>
                                          </a:cxn>
                                          <a:cxn ang="0">
                                            <a:pos x="connsiteX188" y="connsiteY188"/>
                                          </a:cxn>
                                          <a:cxn ang="0">
                                            <a:pos x="connsiteX189" y="connsiteY189"/>
                                          </a:cxn>
                                          <a:cxn ang="0">
                                            <a:pos x="connsiteX190" y="connsiteY190"/>
                                          </a:cxn>
                                          <a:cxn ang="0">
                                            <a:pos x="connsiteX191" y="connsiteY191"/>
                                          </a:cxn>
                                          <a:cxn ang="0">
                                            <a:pos x="connsiteX192" y="connsiteY192"/>
                                          </a:cxn>
                                          <a:cxn ang="0">
                                            <a:pos x="connsiteX193" y="connsiteY193"/>
                                          </a:cxn>
                                          <a:cxn ang="0">
                                            <a:pos x="connsiteX194" y="connsiteY194"/>
                                          </a:cxn>
                                          <a:cxn ang="0">
                                            <a:pos x="connsiteX195" y="connsiteY195"/>
                                          </a:cxn>
                                          <a:cxn ang="0">
                                            <a:pos x="connsiteX196" y="connsiteY196"/>
                                          </a:cxn>
                                          <a:cxn ang="0">
                                            <a:pos x="connsiteX197" y="connsiteY197"/>
                                          </a:cxn>
                                          <a:cxn ang="0">
                                            <a:pos x="connsiteX198" y="connsiteY198"/>
                                          </a:cxn>
                                          <a:cxn ang="0">
                                            <a:pos x="connsiteX199" y="connsiteY199"/>
                                          </a:cxn>
                                          <a:cxn ang="0">
                                            <a:pos x="connsiteX200" y="connsiteY200"/>
                                          </a:cxn>
                                          <a:cxn ang="0">
                                            <a:pos x="connsiteX201" y="connsiteY201"/>
                                          </a:cxn>
                                          <a:cxn ang="0">
                                            <a:pos x="connsiteX202" y="connsiteY202"/>
                                          </a:cxn>
                                          <a:cxn ang="0">
                                            <a:pos x="connsiteX203" y="connsiteY203"/>
                                          </a:cxn>
                                          <a:cxn ang="0">
                                            <a:pos x="connsiteX204" y="connsiteY204"/>
                                          </a:cxn>
                                          <a:cxn ang="0">
                                            <a:pos x="connsiteX205" y="connsiteY205"/>
                                          </a:cxn>
                                          <a:cxn ang="0">
                                            <a:pos x="connsiteX206" y="connsiteY206"/>
                                          </a:cxn>
                                          <a:cxn ang="0">
                                            <a:pos x="connsiteX207" y="connsiteY207"/>
                                          </a:cxn>
                                          <a:cxn ang="0">
                                            <a:pos x="connsiteX208" y="connsiteY208"/>
                                          </a:cxn>
                                          <a:cxn ang="0">
                                            <a:pos x="connsiteX209" y="connsiteY209"/>
                                          </a:cxn>
                                          <a:cxn ang="0">
                                            <a:pos x="connsiteX210" y="connsiteY210"/>
                                          </a:cxn>
                                          <a:cxn ang="0">
                                            <a:pos x="connsiteX211" y="connsiteY211"/>
                                          </a:cxn>
                                          <a:cxn ang="0">
                                            <a:pos x="connsiteX212" y="connsiteY212"/>
                                          </a:cxn>
                                          <a:cxn ang="0">
                                            <a:pos x="connsiteX213" y="connsiteY213"/>
                                          </a:cxn>
                                          <a:cxn ang="0">
                                            <a:pos x="connsiteX214" y="connsiteY214"/>
                                          </a:cxn>
                                          <a:cxn ang="0">
                                            <a:pos x="connsiteX215" y="connsiteY215"/>
                                          </a:cxn>
                                          <a:cxn ang="0">
                                            <a:pos x="connsiteX216" y="connsiteY216"/>
                                          </a:cxn>
                                          <a:cxn ang="0">
                                            <a:pos x="connsiteX217" y="connsiteY217"/>
                                          </a:cxn>
                                          <a:cxn ang="0">
                                            <a:pos x="connsiteX218" y="connsiteY218"/>
                                          </a:cxn>
                                          <a:cxn ang="0">
                                            <a:pos x="connsiteX219" y="connsiteY219"/>
                                          </a:cxn>
                                          <a:cxn ang="0">
                                            <a:pos x="connsiteX220" y="connsiteY220"/>
                                          </a:cxn>
                                          <a:cxn ang="0">
                                            <a:pos x="connsiteX221" y="connsiteY221"/>
                                          </a:cxn>
                                          <a:cxn ang="0">
                                            <a:pos x="connsiteX222" y="connsiteY222"/>
                                          </a:cxn>
                                          <a:cxn ang="0">
                                            <a:pos x="connsiteX223" y="connsiteY223"/>
                                          </a:cxn>
                                          <a:cxn ang="0">
                                            <a:pos x="connsiteX224" y="connsiteY224"/>
                                          </a:cxn>
                                          <a:cxn ang="0">
                                            <a:pos x="connsiteX225" y="connsiteY225"/>
                                          </a:cxn>
                                          <a:cxn ang="0">
                                            <a:pos x="connsiteX226" y="connsiteY226"/>
                                          </a:cxn>
                                          <a:cxn ang="0">
                                            <a:pos x="connsiteX227" y="connsiteY227"/>
                                          </a:cxn>
                                          <a:cxn ang="0">
                                            <a:pos x="connsiteX228" y="connsiteY228"/>
                                          </a:cxn>
                                          <a:cxn ang="0">
                                            <a:pos x="connsiteX229" y="connsiteY229"/>
                                          </a:cxn>
                                          <a:cxn ang="0">
                                            <a:pos x="connsiteX230" y="connsiteY230"/>
                                          </a:cxn>
                                          <a:cxn ang="0">
                                            <a:pos x="connsiteX231" y="connsiteY231"/>
                                          </a:cxn>
                                          <a:cxn ang="0">
                                            <a:pos x="connsiteX232" y="connsiteY232"/>
                                          </a:cxn>
                                          <a:cxn ang="0">
                                            <a:pos x="connsiteX233" y="connsiteY233"/>
                                          </a:cxn>
                                          <a:cxn ang="0">
                                            <a:pos x="connsiteX234" y="connsiteY234"/>
                                          </a:cxn>
                                          <a:cxn ang="0">
                                            <a:pos x="connsiteX235" y="connsiteY235"/>
                                          </a:cxn>
                                          <a:cxn ang="0">
                                            <a:pos x="connsiteX236" y="connsiteY236"/>
                                          </a:cxn>
                                          <a:cxn ang="0">
                                            <a:pos x="connsiteX237" y="connsiteY237"/>
                                          </a:cxn>
                                        </a:cxnLst>
                                        <a:rect l="l" t="t" r="r" b="b"/>
                                        <a:pathLst>
                                          <a:path w="2517880" h="2514600">
                                            <a:moveTo>
                                              <a:pt x="741998" y="2445067"/>
                                            </a:moveTo>
                                            <a:cubicBezTo>
                                              <a:pt x="756285" y="2449829"/>
                                              <a:pt x="770573" y="2454592"/>
                                              <a:pt x="786765" y="2462212"/>
                                            </a:cubicBezTo>
                                            <a:cubicBezTo>
                                              <a:pt x="803910" y="2467927"/>
                                              <a:pt x="822008" y="2476499"/>
                                              <a:pt x="846773" y="2486977"/>
                                            </a:cubicBezTo>
                                            <a:cubicBezTo>
                                              <a:pt x="837248" y="2485072"/>
                                              <a:pt x="827723" y="2483167"/>
                                              <a:pt x="818198" y="2482214"/>
                                            </a:cubicBezTo>
                                            <a:cubicBezTo>
                                              <a:pt x="808673" y="2479357"/>
                                              <a:pt x="799148" y="2474594"/>
                                              <a:pt x="786765" y="2468879"/>
                                            </a:cubicBezTo>
                                            <a:cubicBezTo>
                                              <a:pt x="774383" y="2461259"/>
                                              <a:pt x="760095" y="2452687"/>
                                              <a:pt x="741998" y="2445067"/>
                                            </a:cubicBezTo>
                                            <a:close/>
                                            <a:moveTo>
                                              <a:pt x="628649" y="2345888"/>
                                            </a:moveTo>
                                            <a:cubicBezTo>
                                              <a:pt x="630554" y="2346484"/>
                                              <a:pt x="633888" y="2348389"/>
                                              <a:pt x="639127" y="2351722"/>
                                            </a:cubicBezTo>
                                            <a:cubicBezTo>
                                              <a:pt x="661035" y="2362200"/>
                                              <a:pt x="669607" y="2368867"/>
                                              <a:pt x="675322" y="2374582"/>
                                            </a:cubicBezTo>
                                            <a:cubicBezTo>
                                              <a:pt x="681990" y="2380297"/>
                                              <a:pt x="684847" y="2386012"/>
                                              <a:pt x="698182" y="2394585"/>
                                            </a:cubicBezTo>
                                            <a:cubicBezTo>
                                              <a:pt x="688657" y="2392680"/>
                                              <a:pt x="662940" y="2375535"/>
                                              <a:pt x="644842" y="2363152"/>
                                            </a:cubicBezTo>
                                            <a:cubicBezTo>
                                              <a:pt x="635317" y="2356485"/>
                                              <a:pt x="628649" y="2350770"/>
                                              <a:pt x="626745" y="2347912"/>
                                            </a:cubicBezTo>
                                            <a:cubicBezTo>
                                              <a:pt x="626269" y="2346007"/>
                                              <a:pt x="626745" y="2345293"/>
                                              <a:pt x="628649" y="2345888"/>
                                            </a:cubicBezTo>
                                            <a:close/>
                                            <a:moveTo>
                                              <a:pt x="541973" y="2310765"/>
                                            </a:moveTo>
                                            <a:lnTo>
                                              <a:pt x="575310" y="2334577"/>
                                            </a:lnTo>
                                            <a:lnTo>
                                              <a:pt x="609600" y="2356485"/>
                                            </a:lnTo>
                                            <a:cubicBezTo>
                                              <a:pt x="630555" y="2371725"/>
                                              <a:pt x="635318" y="2375535"/>
                                              <a:pt x="632460" y="2374582"/>
                                            </a:cubicBezTo>
                                            <a:cubicBezTo>
                                              <a:pt x="628650" y="2374582"/>
                                              <a:pt x="617220" y="2368867"/>
                                              <a:pt x="605790" y="2363152"/>
                                            </a:cubicBezTo>
                                            <a:cubicBezTo>
                                              <a:pt x="583883" y="2352675"/>
                                              <a:pt x="563880" y="2342197"/>
                                              <a:pt x="615315" y="2376487"/>
                                            </a:cubicBezTo>
                                            <a:lnTo>
                                              <a:pt x="584835" y="2357437"/>
                                            </a:lnTo>
                                            <a:lnTo>
                                              <a:pt x="569595" y="2347912"/>
                                            </a:lnTo>
                                            <a:lnTo>
                                              <a:pt x="554355" y="2338387"/>
                                            </a:lnTo>
                                            <a:close/>
                                            <a:moveTo>
                                              <a:pt x="261809" y="2061771"/>
                                            </a:moveTo>
                                            <a:lnTo>
                                              <a:pt x="277178" y="2083117"/>
                                            </a:lnTo>
                                            <a:cubicBezTo>
                                              <a:pt x="270511" y="2075497"/>
                                              <a:pt x="266522" y="2070437"/>
                                              <a:pt x="264200" y="2066984"/>
                                            </a:cubicBezTo>
                                            <a:close/>
                                            <a:moveTo>
                                              <a:pt x="218093" y="1904151"/>
                                            </a:moveTo>
                                            <a:cubicBezTo>
                                              <a:pt x="221040" y="1904821"/>
                                              <a:pt x="226933" y="1915000"/>
                                              <a:pt x="233363" y="1927859"/>
                                            </a:cubicBezTo>
                                            <a:cubicBezTo>
                                              <a:pt x="242888" y="1944052"/>
                                              <a:pt x="253365" y="1964054"/>
                                              <a:pt x="259080" y="1972627"/>
                                            </a:cubicBezTo>
                                            <a:cubicBezTo>
                                              <a:pt x="264795" y="1985009"/>
                                              <a:pt x="272415" y="1996439"/>
                                              <a:pt x="279083" y="2008822"/>
                                            </a:cubicBezTo>
                                            <a:cubicBezTo>
                                              <a:pt x="273368" y="2001202"/>
                                              <a:pt x="266700" y="1992629"/>
                                              <a:pt x="260033" y="1985009"/>
                                            </a:cubicBezTo>
                                            <a:cubicBezTo>
                                              <a:pt x="253365" y="1976437"/>
                                              <a:pt x="247650" y="1966912"/>
                                              <a:pt x="241935" y="1958339"/>
                                            </a:cubicBezTo>
                                            <a:cubicBezTo>
                                              <a:pt x="236220" y="1949767"/>
                                              <a:pt x="230505" y="1940242"/>
                                              <a:pt x="225743" y="1931669"/>
                                            </a:cubicBezTo>
                                            <a:cubicBezTo>
                                              <a:pt x="222885" y="1923097"/>
                                              <a:pt x="219075" y="1914524"/>
                                              <a:pt x="216218" y="1906904"/>
                                            </a:cubicBezTo>
                                            <a:cubicBezTo>
                                              <a:pt x="216456" y="1904761"/>
                                              <a:pt x="217111" y="1903928"/>
                                              <a:pt x="218093" y="1904151"/>
                                            </a:cubicBezTo>
                                            <a:close/>
                                            <a:moveTo>
                                              <a:pt x="151448" y="1838325"/>
                                            </a:moveTo>
                                            <a:cubicBezTo>
                                              <a:pt x="160020" y="1853565"/>
                                              <a:pt x="170498" y="1874520"/>
                                              <a:pt x="181928" y="1897380"/>
                                            </a:cubicBezTo>
                                            <a:cubicBezTo>
                                              <a:pt x="194310" y="1919287"/>
                                              <a:pt x="206693" y="1944052"/>
                                              <a:pt x="219075" y="1965960"/>
                                            </a:cubicBezTo>
                                            <a:cubicBezTo>
                                              <a:pt x="225743" y="1977390"/>
                                              <a:pt x="231458" y="1987867"/>
                                              <a:pt x="236220" y="1997392"/>
                                            </a:cubicBezTo>
                                            <a:cubicBezTo>
                                              <a:pt x="241935" y="2006917"/>
                                              <a:pt x="246698" y="2015490"/>
                                              <a:pt x="250508" y="2024062"/>
                                            </a:cubicBezTo>
                                            <a:cubicBezTo>
                                              <a:pt x="258128" y="2039302"/>
                                              <a:pt x="262890" y="2050732"/>
                                              <a:pt x="260985" y="2053590"/>
                                            </a:cubicBezTo>
                                            <a:cubicBezTo>
                                              <a:pt x="263843" y="2058353"/>
                                              <a:pt x="261223" y="2058114"/>
                                              <a:pt x="261224" y="2060496"/>
                                            </a:cubicBezTo>
                                            <a:lnTo>
                                              <a:pt x="261809" y="2061771"/>
                                            </a:lnTo>
                                            <a:lnTo>
                                              <a:pt x="260033" y="2059305"/>
                                            </a:lnTo>
                                            <a:cubicBezTo>
                                              <a:pt x="254318" y="2049780"/>
                                              <a:pt x="246698" y="2039302"/>
                                              <a:pt x="240030" y="2027872"/>
                                            </a:cubicBezTo>
                                            <a:cubicBezTo>
                                              <a:pt x="224790" y="2005965"/>
                                              <a:pt x="210503" y="1979295"/>
                                              <a:pt x="196215" y="1954530"/>
                                            </a:cubicBezTo>
                                            <a:cubicBezTo>
                                              <a:pt x="189548" y="1942147"/>
                                              <a:pt x="182880" y="1928812"/>
                                              <a:pt x="177165" y="1917382"/>
                                            </a:cubicBezTo>
                                            <a:cubicBezTo>
                                              <a:pt x="171450" y="1905000"/>
                                              <a:pt x="166688" y="1894522"/>
                                              <a:pt x="162878" y="1884045"/>
                                            </a:cubicBezTo>
                                            <a:cubicBezTo>
                                              <a:pt x="155258" y="1862137"/>
                                              <a:pt x="150495" y="1845945"/>
                                              <a:pt x="151448" y="1838325"/>
                                            </a:cubicBezTo>
                                            <a:close/>
                                            <a:moveTo>
                                              <a:pt x="13335" y="1144905"/>
                                            </a:moveTo>
                                            <a:cubicBezTo>
                                              <a:pt x="7620" y="1201102"/>
                                              <a:pt x="7620" y="1236345"/>
                                              <a:pt x="9525" y="1261110"/>
                                            </a:cubicBezTo>
                                            <a:cubicBezTo>
                                              <a:pt x="10477" y="1273492"/>
                                              <a:pt x="11430" y="1283017"/>
                                              <a:pt x="13335" y="1291590"/>
                                            </a:cubicBezTo>
                                            <a:cubicBezTo>
                                              <a:pt x="14287" y="1300162"/>
                                              <a:pt x="17145" y="1306830"/>
                                              <a:pt x="18097" y="1313497"/>
                                            </a:cubicBezTo>
                                            <a:cubicBezTo>
                                              <a:pt x="25717" y="1340167"/>
                                              <a:pt x="28575" y="1365885"/>
                                              <a:pt x="40957" y="1471612"/>
                                            </a:cubicBezTo>
                                            <a:cubicBezTo>
                                              <a:pt x="38100" y="1464945"/>
                                              <a:pt x="35242" y="1466850"/>
                                              <a:pt x="34290" y="1474470"/>
                                            </a:cubicBezTo>
                                            <a:cubicBezTo>
                                              <a:pt x="32385" y="1482090"/>
                                              <a:pt x="33337" y="1494472"/>
                                              <a:pt x="34290" y="1510665"/>
                                            </a:cubicBezTo>
                                            <a:cubicBezTo>
                                              <a:pt x="36195" y="1543050"/>
                                              <a:pt x="43815" y="1586865"/>
                                              <a:pt x="52387" y="1622107"/>
                                            </a:cubicBezTo>
                                            <a:cubicBezTo>
                                              <a:pt x="75247" y="1687830"/>
                                              <a:pt x="100965" y="1767840"/>
                                              <a:pt x="126682" y="1823085"/>
                                            </a:cubicBezTo>
                                            <a:cubicBezTo>
                                              <a:pt x="141922" y="1862137"/>
                                              <a:pt x="128587" y="1862137"/>
                                              <a:pt x="95250" y="1786890"/>
                                            </a:cubicBezTo>
                                            <a:cubicBezTo>
                                              <a:pt x="88582" y="1762125"/>
                                              <a:pt x="79057" y="1737360"/>
                                              <a:pt x="72390" y="1711642"/>
                                            </a:cubicBezTo>
                                            <a:cubicBezTo>
                                              <a:pt x="68580" y="1698307"/>
                                              <a:pt x="64770" y="1685925"/>
                                              <a:pt x="60960" y="1672590"/>
                                            </a:cubicBezTo>
                                            <a:cubicBezTo>
                                              <a:pt x="57150" y="1659255"/>
                                              <a:pt x="53340" y="1645920"/>
                                              <a:pt x="50482" y="1632585"/>
                                            </a:cubicBezTo>
                                            <a:cubicBezTo>
                                              <a:pt x="48577" y="1625917"/>
                                              <a:pt x="46672" y="1619250"/>
                                              <a:pt x="44767" y="1612582"/>
                                            </a:cubicBezTo>
                                            <a:cubicBezTo>
                                              <a:pt x="42862" y="1605915"/>
                                              <a:pt x="41910" y="1599247"/>
                                              <a:pt x="40005" y="1592580"/>
                                            </a:cubicBezTo>
                                            <a:cubicBezTo>
                                              <a:pt x="36195" y="1579245"/>
                                              <a:pt x="33337" y="1564957"/>
                                              <a:pt x="29527" y="1551622"/>
                                            </a:cubicBezTo>
                                            <a:cubicBezTo>
                                              <a:pt x="26670" y="1537335"/>
                                              <a:pt x="23812" y="1524000"/>
                                              <a:pt x="20955" y="1509712"/>
                                            </a:cubicBezTo>
                                            <a:cubicBezTo>
                                              <a:pt x="20002" y="1503045"/>
                                              <a:pt x="18097" y="1495425"/>
                                              <a:pt x="17145" y="1488757"/>
                                            </a:cubicBezTo>
                                            <a:lnTo>
                                              <a:pt x="14287" y="1467802"/>
                                            </a:lnTo>
                                            <a:cubicBezTo>
                                              <a:pt x="12382" y="1453515"/>
                                              <a:pt x="10477" y="1439227"/>
                                              <a:pt x="7620" y="1425892"/>
                                            </a:cubicBezTo>
                                            <a:cubicBezTo>
                                              <a:pt x="6667" y="1411605"/>
                                              <a:pt x="4762" y="1397317"/>
                                              <a:pt x="3810" y="1383982"/>
                                            </a:cubicBezTo>
                                            <a:cubicBezTo>
                                              <a:pt x="2857" y="1377315"/>
                                              <a:pt x="2857" y="1369695"/>
                                              <a:pt x="1905" y="1363027"/>
                                            </a:cubicBezTo>
                                            <a:cubicBezTo>
                                              <a:pt x="1905" y="1356360"/>
                                              <a:pt x="952" y="1348740"/>
                                              <a:pt x="952" y="1342072"/>
                                            </a:cubicBezTo>
                                            <a:cubicBezTo>
                                              <a:pt x="952" y="1327785"/>
                                              <a:pt x="0" y="1314450"/>
                                              <a:pt x="0" y="1301115"/>
                                            </a:cubicBezTo>
                                            <a:cubicBezTo>
                                              <a:pt x="0" y="1287780"/>
                                              <a:pt x="952" y="1274445"/>
                                              <a:pt x="952" y="1261110"/>
                                            </a:cubicBezTo>
                                            <a:cubicBezTo>
                                              <a:pt x="1905" y="1247775"/>
                                              <a:pt x="1905" y="1234440"/>
                                              <a:pt x="3810" y="1222057"/>
                                            </a:cubicBezTo>
                                            <a:cubicBezTo>
                                              <a:pt x="5715" y="1208722"/>
                                              <a:pt x="6667" y="1196340"/>
                                              <a:pt x="8572" y="1183957"/>
                                            </a:cubicBezTo>
                                            <a:cubicBezTo>
                                              <a:pt x="9525" y="1177290"/>
                                              <a:pt x="10477" y="1171575"/>
                                              <a:pt x="11430" y="1165860"/>
                                            </a:cubicBezTo>
                                            <a:cubicBezTo>
                                              <a:pt x="10477" y="1156335"/>
                                              <a:pt x="12382" y="1150620"/>
                                              <a:pt x="13335" y="1144905"/>
                                            </a:cubicBezTo>
                                            <a:close/>
                                            <a:moveTo>
                                              <a:pt x="902970" y="67627"/>
                                            </a:moveTo>
                                            <a:cubicBezTo>
                                              <a:pt x="908685" y="69532"/>
                                              <a:pt x="902017" y="73342"/>
                                              <a:pt x="878205" y="85724"/>
                                            </a:cubicBezTo>
                                            <a:cubicBezTo>
                                              <a:pt x="863917" y="91439"/>
                                              <a:pt x="846772" y="96202"/>
                                              <a:pt x="829627" y="102869"/>
                                            </a:cubicBezTo>
                                            <a:cubicBezTo>
                                              <a:pt x="812482" y="109537"/>
                                              <a:pt x="795337" y="115252"/>
                                              <a:pt x="780097" y="120967"/>
                                            </a:cubicBezTo>
                                            <a:cubicBezTo>
                                              <a:pt x="750570" y="132397"/>
                                              <a:pt x="729615" y="138112"/>
                                              <a:pt x="735330" y="130492"/>
                                            </a:cubicBezTo>
                                            <a:lnTo>
                                              <a:pt x="721995" y="130492"/>
                                            </a:lnTo>
                                            <a:cubicBezTo>
                                              <a:pt x="734377" y="125729"/>
                                              <a:pt x="755332" y="115252"/>
                                              <a:pt x="780097" y="105727"/>
                                            </a:cubicBezTo>
                                            <a:cubicBezTo>
                                              <a:pt x="792480" y="100964"/>
                                              <a:pt x="804862" y="96202"/>
                                              <a:pt x="818197" y="91439"/>
                                            </a:cubicBezTo>
                                            <a:cubicBezTo>
                                              <a:pt x="824865" y="89534"/>
                                              <a:pt x="830580" y="86677"/>
                                              <a:pt x="837247" y="84772"/>
                                            </a:cubicBezTo>
                                            <a:cubicBezTo>
                                              <a:pt x="843915" y="82867"/>
                                              <a:pt x="849630" y="80962"/>
                                              <a:pt x="855345" y="79057"/>
                                            </a:cubicBezTo>
                                            <a:cubicBezTo>
                                              <a:pt x="878205" y="72389"/>
                                              <a:pt x="896302" y="67627"/>
                                              <a:pt x="902970" y="67627"/>
                                            </a:cubicBezTo>
                                            <a:close/>
                                            <a:moveTo>
                                              <a:pt x="1618298" y="56197"/>
                                            </a:moveTo>
                                            <a:cubicBezTo>
                                              <a:pt x="1634490" y="60007"/>
                                              <a:pt x="1651635" y="62864"/>
                                              <a:pt x="1667828" y="66674"/>
                                            </a:cubicBezTo>
                                            <a:lnTo>
                                              <a:pt x="1717358" y="80009"/>
                                            </a:lnTo>
                                            <a:cubicBezTo>
                                              <a:pt x="1724025" y="83819"/>
                                              <a:pt x="1730693" y="88582"/>
                                              <a:pt x="1737360" y="92392"/>
                                            </a:cubicBezTo>
                                            <a:cubicBezTo>
                                              <a:pt x="1723073" y="87629"/>
                                              <a:pt x="1703070" y="83819"/>
                                              <a:pt x="1682115" y="77152"/>
                                            </a:cubicBezTo>
                                            <a:cubicBezTo>
                                              <a:pt x="1661160" y="70484"/>
                                              <a:pt x="1638300" y="63817"/>
                                              <a:pt x="1618298" y="56197"/>
                                            </a:cubicBezTo>
                                            <a:close/>
                                            <a:moveTo>
                                              <a:pt x="1295400" y="31432"/>
                                            </a:moveTo>
                                            <a:cubicBezTo>
                                              <a:pt x="1312545" y="32385"/>
                                              <a:pt x="1331595" y="32385"/>
                                              <a:pt x="1349692" y="33337"/>
                                            </a:cubicBezTo>
                                            <a:cubicBezTo>
                                              <a:pt x="1368742" y="34290"/>
                                              <a:pt x="1386840" y="36195"/>
                                              <a:pt x="1403985" y="37147"/>
                                            </a:cubicBezTo>
                                            <a:cubicBezTo>
                                              <a:pt x="1439227" y="40957"/>
                                              <a:pt x="1469707" y="44767"/>
                                              <a:pt x="1489710" y="46672"/>
                                            </a:cubicBezTo>
                                            <a:cubicBezTo>
                                              <a:pt x="1580197" y="60960"/>
                                              <a:pt x="1676400" y="87630"/>
                                              <a:pt x="1763077" y="123825"/>
                                            </a:cubicBezTo>
                                            <a:cubicBezTo>
                                              <a:pt x="1849755" y="160020"/>
                                              <a:pt x="1925955" y="203835"/>
                                              <a:pt x="1980247" y="243840"/>
                                            </a:cubicBezTo>
                                            <a:cubicBezTo>
                                              <a:pt x="1995487" y="253365"/>
                                              <a:pt x="2011680" y="264795"/>
                                              <a:pt x="2027872" y="275272"/>
                                            </a:cubicBezTo>
                                            <a:cubicBezTo>
                                              <a:pt x="2044065" y="285750"/>
                                              <a:pt x="2058352" y="296227"/>
                                              <a:pt x="2069782" y="302895"/>
                                            </a:cubicBezTo>
                                            <a:cubicBezTo>
                                              <a:pt x="2091690" y="317182"/>
                                              <a:pt x="2098357" y="319087"/>
                                              <a:pt x="2066925" y="291465"/>
                                            </a:cubicBezTo>
                                            <a:cubicBezTo>
                                              <a:pt x="2107882" y="322897"/>
                                              <a:pt x="2140267" y="359092"/>
                                              <a:pt x="2170747" y="393382"/>
                                            </a:cubicBezTo>
                                            <a:cubicBezTo>
                                              <a:pt x="2185987" y="410527"/>
                                              <a:pt x="2201228" y="427672"/>
                                              <a:pt x="2216467" y="442912"/>
                                            </a:cubicBezTo>
                                            <a:cubicBezTo>
                                              <a:pt x="2231707" y="459105"/>
                                              <a:pt x="2247900" y="474345"/>
                                              <a:pt x="2265045" y="487680"/>
                                            </a:cubicBezTo>
                                            <a:cubicBezTo>
                                              <a:pt x="2247900" y="465772"/>
                                              <a:pt x="2233612" y="448627"/>
                                              <a:pt x="2223135" y="435292"/>
                                            </a:cubicBezTo>
                                            <a:cubicBezTo>
                                              <a:pt x="2211705" y="421957"/>
                                              <a:pt x="2203132" y="412432"/>
                                              <a:pt x="2195512" y="402907"/>
                                            </a:cubicBezTo>
                                            <a:cubicBezTo>
                                              <a:pt x="2191703" y="398145"/>
                                              <a:pt x="2187892" y="394335"/>
                                              <a:pt x="2184082" y="389572"/>
                                            </a:cubicBezTo>
                                            <a:cubicBezTo>
                                              <a:pt x="2180273" y="384810"/>
                                              <a:pt x="2176462" y="381000"/>
                                              <a:pt x="2172652" y="376237"/>
                                            </a:cubicBezTo>
                                            <a:cubicBezTo>
                                              <a:pt x="2165032" y="367665"/>
                                              <a:pt x="2155507" y="357187"/>
                                              <a:pt x="2142172" y="343852"/>
                                            </a:cubicBezTo>
                                            <a:cubicBezTo>
                                              <a:pt x="2207895" y="390525"/>
                                              <a:pt x="2270760" y="457200"/>
                                              <a:pt x="2323148" y="529590"/>
                                            </a:cubicBezTo>
                                            <a:cubicBezTo>
                                              <a:pt x="2375535" y="601980"/>
                                              <a:pt x="2416492" y="679132"/>
                                              <a:pt x="2447925" y="744855"/>
                                            </a:cubicBezTo>
                                            <a:cubicBezTo>
                                              <a:pt x="2448877" y="743902"/>
                                              <a:pt x="2451735" y="749617"/>
                                              <a:pt x="2461260" y="751522"/>
                                            </a:cubicBezTo>
                                            <a:cubicBezTo>
                                              <a:pt x="2472690" y="784860"/>
                                              <a:pt x="2481263" y="818197"/>
                                              <a:pt x="2489835" y="850582"/>
                                            </a:cubicBezTo>
                                            <a:cubicBezTo>
                                              <a:pt x="2497455" y="882967"/>
                                              <a:pt x="2504123" y="913447"/>
                                              <a:pt x="2507932" y="943927"/>
                                            </a:cubicBezTo>
                                            <a:cubicBezTo>
                                              <a:pt x="2512695" y="973455"/>
                                              <a:pt x="2514600" y="1002982"/>
                                              <a:pt x="2516505" y="1029652"/>
                                            </a:cubicBezTo>
                                            <a:cubicBezTo>
                                              <a:pt x="2517457" y="1042987"/>
                                              <a:pt x="2517457" y="1056322"/>
                                              <a:pt x="2517457" y="1068705"/>
                                            </a:cubicBezTo>
                                            <a:cubicBezTo>
                                              <a:pt x="2517457" y="1082040"/>
                                              <a:pt x="2518410" y="1094422"/>
                                              <a:pt x="2517457" y="1105852"/>
                                            </a:cubicBezTo>
                                            <a:cubicBezTo>
                                              <a:pt x="2516505" y="1129665"/>
                                              <a:pt x="2515552" y="1151572"/>
                                              <a:pt x="2512695" y="1171575"/>
                                            </a:cubicBezTo>
                                            <a:cubicBezTo>
                                              <a:pt x="2509838" y="1191577"/>
                                              <a:pt x="2506980" y="1209675"/>
                                              <a:pt x="2504123" y="1224915"/>
                                            </a:cubicBezTo>
                                            <a:lnTo>
                                              <a:pt x="2495340" y="1253522"/>
                                            </a:lnTo>
                                            <a:lnTo>
                                              <a:pt x="2497455" y="1295400"/>
                                            </a:lnTo>
                                            <a:cubicBezTo>
                                              <a:pt x="2497455" y="1674157"/>
                                              <a:pt x="2324743" y="2012575"/>
                                              <a:pt x="2053779" y="2236194"/>
                                            </a:cubicBezTo>
                                            <a:lnTo>
                                              <a:pt x="2050729" y="2238475"/>
                                            </a:lnTo>
                                            <a:lnTo>
                                              <a:pt x="2048828" y="2240280"/>
                                            </a:lnTo>
                                            <a:cubicBezTo>
                                              <a:pt x="1981200" y="2297430"/>
                                              <a:pt x="1908810" y="2347912"/>
                                              <a:pt x="1835468" y="2390775"/>
                                            </a:cubicBezTo>
                                            <a:cubicBezTo>
                                              <a:pt x="1828324" y="2390775"/>
                                              <a:pt x="1804035" y="2399348"/>
                                              <a:pt x="1784152" y="2405658"/>
                                            </a:cubicBezTo>
                                            <a:lnTo>
                                              <a:pt x="1774926" y="2408142"/>
                                            </a:lnTo>
                                            <a:lnTo>
                                              <a:pt x="1752823" y="2418789"/>
                                            </a:lnTo>
                                            <a:cubicBezTo>
                                              <a:pt x="1606960" y="2480484"/>
                                              <a:pt x="1446591" y="2514600"/>
                                              <a:pt x="1278255" y="2514600"/>
                                            </a:cubicBezTo>
                                            <a:cubicBezTo>
                                              <a:pt x="1152003" y="2514600"/>
                                              <a:pt x="1030232" y="2495410"/>
                                              <a:pt x="915702" y="2459787"/>
                                            </a:cubicBezTo>
                                            <a:lnTo>
                                              <a:pt x="831186" y="2428854"/>
                                            </a:lnTo>
                                            <a:lnTo>
                                              <a:pt x="821055" y="2426017"/>
                                            </a:lnTo>
                                            <a:cubicBezTo>
                                              <a:pt x="811530" y="2423160"/>
                                              <a:pt x="800100" y="2419350"/>
                                              <a:pt x="787718" y="2413635"/>
                                            </a:cubicBezTo>
                                            <a:cubicBezTo>
                                              <a:pt x="738188" y="2395537"/>
                                              <a:pt x="678180" y="2361247"/>
                                              <a:pt x="647700" y="2347912"/>
                                            </a:cubicBezTo>
                                            <a:cubicBezTo>
                                              <a:pt x="635318" y="2338387"/>
                                              <a:pt x="621030" y="2326957"/>
                                              <a:pt x="603885" y="2315527"/>
                                            </a:cubicBezTo>
                                            <a:cubicBezTo>
                                              <a:pt x="587693" y="2304097"/>
                                              <a:pt x="570548" y="2290762"/>
                                              <a:pt x="552450" y="2278380"/>
                                            </a:cubicBezTo>
                                            <a:cubicBezTo>
                                              <a:pt x="534353" y="2265045"/>
                                              <a:pt x="517208" y="2250757"/>
                                              <a:pt x="499110" y="2237422"/>
                                            </a:cubicBezTo>
                                            <a:cubicBezTo>
                                              <a:pt x="481965" y="2223135"/>
                                              <a:pt x="465773" y="2209800"/>
                                              <a:pt x="451485" y="2196465"/>
                                            </a:cubicBezTo>
                                            <a:cubicBezTo>
                                              <a:pt x="442913" y="2192655"/>
                                              <a:pt x="406718" y="2160270"/>
                                              <a:pt x="411480" y="2171700"/>
                                            </a:cubicBezTo>
                                            <a:cubicBezTo>
                                              <a:pt x="433388" y="2190750"/>
                                              <a:pt x="447675" y="2205990"/>
                                              <a:pt x="461963" y="2219325"/>
                                            </a:cubicBezTo>
                                            <a:cubicBezTo>
                                              <a:pt x="476250" y="2233612"/>
                                              <a:pt x="490538" y="2247900"/>
                                              <a:pt x="514350" y="2266950"/>
                                            </a:cubicBezTo>
                                            <a:cubicBezTo>
                                              <a:pt x="507683" y="2265997"/>
                                              <a:pt x="497205" y="2260282"/>
                                              <a:pt x="485775" y="2251710"/>
                                            </a:cubicBezTo>
                                            <a:cubicBezTo>
                                              <a:pt x="474345" y="2242185"/>
                                              <a:pt x="461010" y="2229802"/>
                                              <a:pt x="445770" y="2215515"/>
                                            </a:cubicBezTo>
                                            <a:cubicBezTo>
                                              <a:pt x="431483" y="2201227"/>
                                              <a:pt x="416243" y="2184082"/>
                                              <a:pt x="401003" y="2167890"/>
                                            </a:cubicBezTo>
                                            <a:cubicBezTo>
                                              <a:pt x="393383" y="2159317"/>
                                              <a:pt x="385763" y="2150745"/>
                                              <a:pt x="378143" y="2142172"/>
                                            </a:cubicBezTo>
                                            <a:cubicBezTo>
                                              <a:pt x="370523" y="2133600"/>
                                              <a:pt x="362903" y="2125027"/>
                                              <a:pt x="355283" y="2116455"/>
                                            </a:cubicBezTo>
                                            <a:cubicBezTo>
                                              <a:pt x="367665" y="2126932"/>
                                              <a:pt x="380048" y="2135505"/>
                                              <a:pt x="392430" y="2145030"/>
                                            </a:cubicBezTo>
                                            <a:cubicBezTo>
                                              <a:pt x="366713" y="2118360"/>
                                              <a:pt x="342186" y="2088118"/>
                                              <a:pt x="319326" y="2055971"/>
                                            </a:cubicBezTo>
                                            <a:lnTo>
                                              <a:pt x="282887" y="1997944"/>
                                            </a:lnTo>
                                            <a:lnTo>
                                              <a:pt x="267275" y="1977066"/>
                                            </a:lnTo>
                                            <a:cubicBezTo>
                                              <a:pt x="245366" y="1944635"/>
                                              <a:pt x="224975" y="1911093"/>
                                              <a:pt x="206206" y="1876543"/>
                                            </a:cubicBezTo>
                                            <a:lnTo>
                                              <a:pt x="160874" y="1782439"/>
                                            </a:lnTo>
                                            <a:lnTo>
                                              <a:pt x="188595" y="1867852"/>
                                            </a:lnTo>
                                            <a:cubicBezTo>
                                              <a:pt x="146685" y="1795462"/>
                                              <a:pt x="115253" y="1707832"/>
                                              <a:pt x="94298" y="1623060"/>
                                            </a:cubicBezTo>
                                            <a:cubicBezTo>
                                              <a:pt x="72390" y="1538287"/>
                                              <a:pt x="61913" y="1457325"/>
                                              <a:pt x="48578" y="1397317"/>
                                            </a:cubicBezTo>
                                            <a:cubicBezTo>
                                              <a:pt x="48578" y="1424940"/>
                                              <a:pt x="53340" y="1457325"/>
                                              <a:pt x="57150" y="1489710"/>
                                            </a:cubicBezTo>
                                            <a:cubicBezTo>
                                              <a:pt x="60008" y="1505902"/>
                                              <a:pt x="62865" y="1522095"/>
                                              <a:pt x="65723" y="1538287"/>
                                            </a:cubicBezTo>
                                            <a:cubicBezTo>
                                              <a:pt x="68580" y="1554480"/>
                                              <a:pt x="72390" y="1569720"/>
                                              <a:pt x="76200" y="1584007"/>
                                            </a:cubicBezTo>
                                            <a:cubicBezTo>
                                              <a:pt x="89535" y="1642110"/>
                                              <a:pt x="102870" y="1685925"/>
                                              <a:pt x="93345" y="1687830"/>
                                            </a:cubicBezTo>
                                            <a:cubicBezTo>
                                              <a:pt x="90488" y="1686877"/>
                                              <a:pt x="85725" y="1679257"/>
                                              <a:pt x="80010" y="1665922"/>
                                            </a:cubicBezTo>
                                            <a:cubicBezTo>
                                              <a:pt x="75248" y="1652587"/>
                                              <a:pt x="68580" y="1634490"/>
                                              <a:pt x="62865" y="1614487"/>
                                            </a:cubicBezTo>
                                            <a:cubicBezTo>
                                              <a:pt x="58103" y="1594485"/>
                                              <a:pt x="53340" y="1572577"/>
                                              <a:pt x="48578" y="1551622"/>
                                            </a:cubicBezTo>
                                            <a:cubicBezTo>
                                              <a:pt x="50483" y="1524952"/>
                                              <a:pt x="47625" y="1505902"/>
                                              <a:pt x="45720" y="1489710"/>
                                            </a:cubicBezTo>
                                            <a:cubicBezTo>
                                              <a:pt x="40005" y="1422082"/>
                                              <a:pt x="36195" y="1359217"/>
                                              <a:pt x="35243" y="1299210"/>
                                            </a:cubicBezTo>
                                            <a:cubicBezTo>
                                              <a:pt x="35243" y="1283970"/>
                                              <a:pt x="35243" y="1268730"/>
                                              <a:pt x="35243" y="1254442"/>
                                            </a:cubicBezTo>
                                            <a:cubicBezTo>
                                              <a:pt x="35243" y="1246822"/>
                                              <a:pt x="35243" y="1239202"/>
                                              <a:pt x="35243" y="1232535"/>
                                            </a:cubicBezTo>
                                            <a:cubicBezTo>
                                              <a:pt x="35243" y="1224915"/>
                                              <a:pt x="36195" y="1218247"/>
                                              <a:pt x="36195" y="1210627"/>
                                            </a:cubicBezTo>
                                            <a:cubicBezTo>
                                              <a:pt x="37148" y="1196340"/>
                                              <a:pt x="37148" y="1181100"/>
                                              <a:pt x="38100" y="1166812"/>
                                            </a:cubicBezTo>
                                            <a:cubicBezTo>
                                              <a:pt x="39053" y="1152525"/>
                                              <a:pt x="40958" y="1138237"/>
                                              <a:pt x="41910" y="1123950"/>
                                            </a:cubicBezTo>
                                            <a:cubicBezTo>
                                              <a:pt x="42863" y="1117282"/>
                                              <a:pt x="42863" y="1109662"/>
                                              <a:pt x="43815" y="1102995"/>
                                            </a:cubicBezTo>
                                            <a:lnTo>
                                              <a:pt x="46673" y="1082040"/>
                                            </a:lnTo>
                                            <a:cubicBezTo>
                                              <a:pt x="48578" y="1067752"/>
                                              <a:pt x="50483" y="1053465"/>
                                              <a:pt x="53340" y="1040130"/>
                                            </a:cubicBezTo>
                                            <a:cubicBezTo>
                                              <a:pt x="59055" y="1012507"/>
                                              <a:pt x="64770" y="984885"/>
                                              <a:pt x="72390" y="957262"/>
                                            </a:cubicBezTo>
                                            <a:cubicBezTo>
                                              <a:pt x="88583" y="902017"/>
                                              <a:pt x="110490" y="849630"/>
                                              <a:pt x="140018" y="799147"/>
                                            </a:cubicBezTo>
                                            <a:cubicBezTo>
                                              <a:pt x="143352" y="808672"/>
                                              <a:pt x="155496" y="799862"/>
                                              <a:pt x="173355" y="780574"/>
                                            </a:cubicBezTo>
                                            <a:lnTo>
                                              <a:pt x="175420" y="778164"/>
                                            </a:lnTo>
                                            <a:lnTo>
                                              <a:pt x="206206" y="714257"/>
                                            </a:lnTo>
                                            <a:lnTo>
                                              <a:pt x="258734" y="634160"/>
                                            </a:lnTo>
                                            <a:lnTo>
                                              <a:pt x="251460" y="641985"/>
                                            </a:lnTo>
                                            <a:cubicBezTo>
                                              <a:pt x="240982" y="652462"/>
                                              <a:pt x="232410" y="661987"/>
                                              <a:pt x="231457" y="658177"/>
                                            </a:cubicBezTo>
                                            <a:cubicBezTo>
                                              <a:pt x="231457" y="654367"/>
                                              <a:pt x="239077" y="637222"/>
                                              <a:pt x="262890" y="597217"/>
                                            </a:cubicBezTo>
                                            <a:cubicBezTo>
                                              <a:pt x="240982" y="635317"/>
                                              <a:pt x="224790" y="655320"/>
                                              <a:pt x="213360" y="670560"/>
                                            </a:cubicBezTo>
                                            <a:cubicBezTo>
                                              <a:pt x="201930" y="684847"/>
                                              <a:pt x="193357" y="693420"/>
                                              <a:pt x="187642" y="706755"/>
                                            </a:cubicBezTo>
                                            <a:cubicBezTo>
                                              <a:pt x="182880" y="702945"/>
                                              <a:pt x="194310" y="679132"/>
                                              <a:pt x="210502" y="647700"/>
                                            </a:cubicBezTo>
                                            <a:cubicBezTo>
                                              <a:pt x="219075" y="632460"/>
                                              <a:pt x="229552" y="615315"/>
                                              <a:pt x="240030" y="597217"/>
                                            </a:cubicBezTo>
                                            <a:cubicBezTo>
                                              <a:pt x="251460" y="580072"/>
                                              <a:pt x="263842" y="562927"/>
                                              <a:pt x="274320" y="546735"/>
                                            </a:cubicBezTo>
                                            <a:cubicBezTo>
                                              <a:pt x="297180" y="515302"/>
                                              <a:pt x="316230" y="488632"/>
                                              <a:pt x="321945" y="480060"/>
                                            </a:cubicBezTo>
                                            <a:cubicBezTo>
                                              <a:pt x="323850" y="475297"/>
                                              <a:pt x="322897" y="475297"/>
                                              <a:pt x="316230" y="480060"/>
                                            </a:cubicBezTo>
                                            <a:cubicBezTo>
                                              <a:pt x="312420" y="481965"/>
                                              <a:pt x="307657" y="485775"/>
                                              <a:pt x="301942" y="491490"/>
                                            </a:cubicBezTo>
                                            <a:cubicBezTo>
                                              <a:pt x="296227" y="497205"/>
                                              <a:pt x="288607" y="503872"/>
                                              <a:pt x="280035" y="513397"/>
                                            </a:cubicBezTo>
                                            <a:cubicBezTo>
                                              <a:pt x="238125" y="555307"/>
                                              <a:pt x="200977" y="614362"/>
                                              <a:pt x="172402" y="670560"/>
                                            </a:cubicBezTo>
                                            <a:cubicBezTo>
                                              <a:pt x="164782" y="684847"/>
                                              <a:pt x="158115" y="699135"/>
                                              <a:pt x="151447" y="712470"/>
                                            </a:cubicBezTo>
                                            <a:cubicBezTo>
                                              <a:pt x="144780" y="726757"/>
                                              <a:pt x="138112" y="739140"/>
                                              <a:pt x="132397" y="751522"/>
                                            </a:cubicBezTo>
                                            <a:cubicBezTo>
                                              <a:pt x="121920" y="776287"/>
                                              <a:pt x="109537" y="797242"/>
                                              <a:pt x="100012" y="814387"/>
                                            </a:cubicBezTo>
                                            <a:cubicBezTo>
                                              <a:pt x="89535" y="825817"/>
                                              <a:pt x="87630" y="819150"/>
                                              <a:pt x="92392" y="801052"/>
                                            </a:cubicBezTo>
                                            <a:cubicBezTo>
                                              <a:pt x="94297" y="791527"/>
                                              <a:pt x="99060" y="780097"/>
                                              <a:pt x="103822" y="765810"/>
                                            </a:cubicBezTo>
                                            <a:cubicBezTo>
                                              <a:pt x="109537" y="752475"/>
                                              <a:pt x="115252" y="736282"/>
                                              <a:pt x="123825" y="719137"/>
                                            </a:cubicBezTo>
                                            <a:cubicBezTo>
                                              <a:pt x="139065" y="684847"/>
                                              <a:pt x="160020" y="646747"/>
                                              <a:pt x="180975" y="612457"/>
                                            </a:cubicBezTo>
                                            <a:cubicBezTo>
                                              <a:pt x="192405" y="596265"/>
                                              <a:pt x="202882" y="579120"/>
                                              <a:pt x="213360" y="563880"/>
                                            </a:cubicBezTo>
                                            <a:cubicBezTo>
                                              <a:pt x="223837" y="549592"/>
                                              <a:pt x="233362" y="535305"/>
                                              <a:pt x="241935" y="523875"/>
                                            </a:cubicBezTo>
                                            <a:cubicBezTo>
                                              <a:pt x="249555" y="513397"/>
                                              <a:pt x="260985" y="499110"/>
                                              <a:pt x="273367" y="483870"/>
                                            </a:cubicBezTo>
                                            <a:cubicBezTo>
                                              <a:pt x="280035" y="476250"/>
                                              <a:pt x="286702" y="468630"/>
                                              <a:pt x="293370" y="461010"/>
                                            </a:cubicBezTo>
                                            <a:cubicBezTo>
                                              <a:pt x="300037" y="453390"/>
                                              <a:pt x="306705" y="445770"/>
                                              <a:pt x="313372" y="439102"/>
                                            </a:cubicBezTo>
                                            <a:cubicBezTo>
                                              <a:pt x="326707" y="424815"/>
                                              <a:pt x="339090" y="414337"/>
                                              <a:pt x="347662" y="406717"/>
                                            </a:cubicBezTo>
                                            <a:cubicBezTo>
                                              <a:pt x="356235" y="399097"/>
                                              <a:pt x="360997" y="397192"/>
                                              <a:pt x="360045" y="401955"/>
                                            </a:cubicBezTo>
                                            <a:cubicBezTo>
                                              <a:pt x="402907" y="349567"/>
                                              <a:pt x="450532" y="305752"/>
                                              <a:pt x="500062" y="269557"/>
                                            </a:cubicBezTo>
                                            <a:cubicBezTo>
                                              <a:pt x="511492" y="260985"/>
                                              <a:pt x="524827" y="253365"/>
                                              <a:pt x="537210" y="244792"/>
                                            </a:cubicBezTo>
                                            <a:cubicBezTo>
                                              <a:pt x="549592" y="237172"/>
                                              <a:pt x="561975" y="228600"/>
                                              <a:pt x="575310" y="221932"/>
                                            </a:cubicBezTo>
                                            <a:cubicBezTo>
                                              <a:pt x="587692" y="215265"/>
                                              <a:pt x="601027" y="207645"/>
                                              <a:pt x="613410" y="200977"/>
                                            </a:cubicBezTo>
                                            <a:cubicBezTo>
                                              <a:pt x="626745" y="194310"/>
                                              <a:pt x="639127" y="187642"/>
                                              <a:pt x="652462" y="181927"/>
                                            </a:cubicBezTo>
                                            <a:lnTo>
                                              <a:pt x="671512" y="172402"/>
                                            </a:lnTo>
                                            <a:lnTo>
                                              <a:pt x="691515" y="163830"/>
                                            </a:lnTo>
                                            <a:cubicBezTo>
                                              <a:pt x="703897" y="158115"/>
                                              <a:pt x="717232" y="152400"/>
                                              <a:pt x="730567" y="147637"/>
                                            </a:cubicBezTo>
                                            <a:cubicBezTo>
                                              <a:pt x="757237" y="138112"/>
                                              <a:pt x="782955" y="126682"/>
                                              <a:pt x="810577" y="118110"/>
                                            </a:cubicBezTo>
                                            <a:cubicBezTo>
                                              <a:pt x="864870" y="98107"/>
                                              <a:pt x="920115" y="80962"/>
                                              <a:pt x="979170" y="60960"/>
                                            </a:cubicBezTo>
                                            <a:cubicBezTo>
                                              <a:pt x="1000125" y="58102"/>
                                              <a:pt x="1016317" y="55245"/>
                                              <a:pt x="1031557" y="54292"/>
                                            </a:cubicBezTo>
                                            <a:cubicBezTo>
                                              <a:pt x="1046797" y="53340"/>
                                              <a:pt x="1060132" y="53340"/>
                                              <a:pt x="1074420" y="52387"/>
                                            </a:cubicBezTo>
                                            <a:cubicBezTo>
                                              <a:pt x="1088707" y="51435"/>
                                              <a:pt x="1103947" y="51435"/>
                                              <a:pt x="1122045" y="50482"/>
                                            </a:cubicBezTo>
                                            <a:cubicBezTo>
                                              <a:pt x="1140142" y="49530"/>
                                              <a:pt x="1162050" y="47625"/>
                                              <a:pt x="1189672" y="45720"/>
                                            </a:cubicBezTo>
                                            <a:cubicBezTo>
                                              <a:pt x="1180147" y="41910"/>
                                              <a:pt x="1188720" y="38100"/>
                                              <a:pt x="1208722" y="35242"/>
                                            </a:cubicBezTo>
                                            <a:cubicBezTo>
                                              <a:pt x="1219200" y="34290"/>
                                              <a:pt x="1232535" y="33337"/>
                                              <a:pt x="1246822" y="32385"/>
                                            </a:cubicBezTo>
                                            <a:cubicBezTo>
                                              <a:pt x="1261110" y="31432"/>
                                              <a:pt x="1278255" y="30480"/>
                                              <a:pt x="1295400" y="31432"/>
                                            </a:cubicBezTo>
                                            <a:close/>
                                            <a:moveTo>
                                              <a:pt x="1276350" y="0"/>
                                            </a:moveTo>
                                            <a:cubicBezTo>
                                              <a:pt x="1375410" y="0"/>
                                              <a:pt x="1469708" y="15240"/>
                                              <a:pt x="1536383" y="31432"/>
                                            </a:cubicBezTo>
                                            <a:cubicBezTo>
                                              <a:pt x="1512570" y="30480"/>
                                              <a:pt x="1488758" y="28575"/>
                                              <a:pt x="1465898" y="27622"/>
                                            </a:cubicBezTo>
                                            <a:cubicBezTo>
                                              <a:pt x="1438275" y="23812"/>
                                              <a:pt x="1409700" y="20002"/>
                                              <a:pt x="1380173" y="19050"/>
                                            </a:cubicBezTo>
                                            <a:cubicBezTo>
                                              <a:pt x="1365885" y="19050"/>
                                              <a:pt x="1350645" y="18097"/>
                                              <a:pt x="1336358" y="18097"/>
                                            </a:cubicBezTo>
                                            <a:cubicBezTo>
                                              <a:pt x="1322070" y="19050"/>
                                              <a:pt x="1306830" y="19050"/>
                                              <a:pt x="1292543" y="19050"/>
                                            </a:cubicBezTo>
                                            <a:cubicBezTo>
                                              <a:pt x="1278255" y="19050"/>
                                              <a:pt x="1263015" y="20002"/>
                                              <a:pt x="1248728" y="20955"/>
                                            </a:cubicBezTo>
                                            <a:cubicBezTo>
                                              <a:pt x="1233488" y="21907"/>
                                              <a:pt x="1219200" y="21907"/>
                                              <a:pt x="1204913" y="23812"/>
                                            </a:cubicBezTo>
                                            <a:cubicBezTo>
                                              <a:pt x="1176338" y="27622"/>
                                              <a:pt x="1147763" y="28575"/>
                                              <a:pt x="1119188" y="32385"/>
                                            </a:cubicBezTo>
                                            <a:cubicBezTo>
                                              <a:pt x="1107758" y="32385"/>
                                              <a:pt x="1097280" y="32385"/>
                                              <a:pt x="1086803" y="33337"/>
                                            </a:cubicBezTo>
                                            <a:cubicBezTo>
                                              <a:pt x="1076325" y="33337"/>
                                              <a:pt x="1066800" y="35242"/>
                                              <a:pt x="1057275" y="36195"/>
                                            </a:cubicBezTo>
                                            <a:cubicBezTo>
                                              <a:pt x="1038225" y="39052"/>
                                              <a:pt x="1022033" y="40005"/>
                                              <a:pt x="1009650" y="42862"/>
                                            </a:cubicBezTo>
                                            <a:cubicBezTo>
                                              <a:pt x="984885" y="47625"/>
                                              <a:pt x="976313" y="47625"/>
                                              <a:pt x="997268" y="35242"/>
                                            </a:cubicBezTo>
                                            <a:cubicBezTo>
                                              <a:pt x="1076325" y="14287"/>
                                              <a:pt x="1178243" y="0"/>
                                              <a:pt x="1276350" y="0"/>
                                            </a:cubicBez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chemeClr val="accent2"/>
                                      </a:solidFill>
                                      <a:ln w="9525" cap="flat">
                                        <a:noFill/>
                                        <a:prstDash val="solid"/>
                                        <a:miter/>
                                      </a:ln>
                                    </wps:spPr>
                                    <wps:bodyPr rtlCol="0" anchor="ctr"/>
                                  </wps:wsp>
                                  <pic:pic xmlns:pic="http://schemas.openxmlformats.org/drawingml/2006/picture">
                                    <pic:nvPicPr>
                                      <pic:cNvPr id="7" name="Imagen 28" descr="Icono de teléfono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screen">
                                        <a:extLst>
                                          <a:ext uri="{28A0092B-C50C-407E-A947-70E740481C1C}">
                                            <a14:useLocalDpi xmlns:a14="http://schemas.microsoft.com/office/drawing/2010/main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83820" y="83820"/>
                                        <a:ext cx="164465" cy="1644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group w14:anchorId="656DBD81" id="Grupo 3" o:spid="_x0000_s1026" alt="icono de teléfono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">
                            <v:shape id="Forma libre: Forma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      <v:stroke joinstyle="miter"/>
      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      <o:lock v:ext="edit" aspectratio="t"/>
                            </v:shape>
                            <v:shape id="Imagen 28" o:spid="_x0000_s1028" type="#_x0000_t75" alt="Icono de teléfono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">
                              <v:imagedata r:id="rId11" o:title="Icono de teléfono"/>
                              <v:path arrowok="t"/>
                            </v:shape>
                            <w10:anchorlock/>
                          </v:group>
                        </w:pict>
                      </mc:Fallback>
                    </mc:AlternateContent>
                  </w:r>
                </w:p>
              </w:tc>
              <w:tc>
                <w:tcPr>
                  <w:tcW w:w="8580" w:type="dxa"/>
                  <w:vAlign w:val="center"/>
                </w:tcPr>
                <w:p w14:paraId="20607DBC" w14:textId="3895D08C" w:rsidR="00787CCB" w:rsidRPr="00403C9F" w:rsidRDefault="00787CCB" w:rsidP="00787CCB">
                  <w:pPr>
                    <w:pStyle w:val="Informacin"/>
                    <w:rPr>
                      <w:rFonts w:ascii="Arial" w:hAnsi="Arial" w:cs="Arial"/>
                      <w:lang w:val="es-ES_tradnl"/>
                    </w:rPr>
                  </w:pPr>
                  <w:r>
                    <w:rPr>
                      <w:rFonts w:ascii="Arial" w:hAnsi="Arial" w:cs="Arial"/>
                      <w:lang w:val="es-ES_tradnl"/>
                    </w:rPr>
                    <w:t>Escriba acá un número para llamar en caso de emergencia</w:t>
                  </w:r>
                </w:p>
              </w:tc>
            </w:tr>
          </w:tbl>
          <w:p w14:paraId="52BFBFEE" w14:textId="77777777" w:rsidR="00403C9F" w:rsidRPr="00403C9F" w:rsidRDefault="00403C9F" w:rsidP="00665F95">
            <w:pPr>
              <w:spacing w:line="21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3C9F" w:rsidRPr="00403C9F" w14:paraId="19CCA52D" w14:textId="77777777" w:rsidTr="00D60896">
        <w:trPr>
          <w:trHeight w:val="532"/>
          <w:jc w:val="center"/>
        </w:trPr>
        <w:tc>
          <w:tcPr>
            <w:tcW w:w="255" w:type="dxa"/>
            <w:vMerge w:val="restart"/>
          </w:tcPr>
          <w:p w14:paraId="0C3A5615" w14:textId="77777777" w:rsidR="00403C9F" w:rsidRPr="00403C9F" w:rsidRDefault="00403C9F" w:rsidP="00BD6B4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8429" w:type="dxa"/>
            <w:vMerge w:val="restart"/>
          </w:tcPr>
          <w:p w14:paraId="35052E09" w14:textId="105FA4C4" w:rsidR="00403C9F" w:rsidRPr="00787CCB" w:rsidRDefault="00403C9F" w:rsidP="00787CCB">
            <w:pPr>
              <w:pStyle w:val="Ttulo1"/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</w:pPr>
            <w:r w:rsidRPr="00787CCB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>NOTA:</w:t>
            </w:r>
          </w:p>
          <w:p w14:paraId="22C3D0E9" w14:textId="77777777" w:rsidR="00403C9F" w:rsidRPr="00403C9F" w:rsidRDefault="00403C9F" w:rsidP="00787CCB">
            <w:pPr>
              <w:pStyle w:val="Ttulo1"/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</w:pPr>
            <w:r w:rsidRPr="00403C9F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La credencial tendrá vigencia exclusivamente durante el período de emergencia nacional, la cual durará inicialmente 30 días y podrá ser prorrogable dependiendo de la evolución del virus y las medidas de contención que determina el Estado Salvadoreño. </w:t>
            </w:r>
          </w:p>
          <w:p w14:paraId="74743D16" w14:textId="62CD810F" w:rsidR="00D60896" w:rsidRDefault="00403C9F" w:rsidP="00787CCB">
            <w:pPr>
              <w:pStyle w:val="Ttulo1"/>
              <w:jc w:val="both"/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</w:pPr>
            <w:r w:rsidRPr="00403C9F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>Deberá anexar una foto</w:t>
            </w:r>
            <w:r w:rsidR="00787CCB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 en formato JPG o PNG</w:t>
            </w:r>
            <w:r w:rsidRPr="00403C9F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D60896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>con buena resolución</w:t>
            </w:r>
            <w:r w:rsidRPr="00403C9F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787CCB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>en</w:t>
            </w:r>
            <w:r w:rsidRPr="00403C9F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 primer plano</w:t>
            </w:r>
            <w:r w:rsidR="00D60896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 (tipo cédula y no selfie)</w:t>
            </w:r>
            <w:r w:rsidRPr="00403C9F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 </w:t>
            </w:r>
            <w:r w:rsidR="00D60896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>junto a</w:t>
            </w:r>
            <w:r w:rsidRPr="00403C9F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 xml:space="preserve"> su CV </w:t>
            </w:r>
            <w:r w:rsidR="00D60896">
              <w:rPr>
                <w:rFonts w:ascii="Arial" w:hAnsi="Arial" w:cs="Arial"/>
                <w:color w:val="auto"/>
                <w:sz w:val="22"/>
                <w:szCs w:val="22"/>
                <w:lang w:val="es-ES_tradnl"/>
              </w:rPr>
              <w:t>que haga comprobar su formación en periodismo o carreras afines y/o experiencia en el ejercicio periodístico.</w:t>
            </w:r>
          </w:p>
          <w:p w14:paraId="4D32329E" w14:textId="31E06D6E" w:rsidR="00D60896" w:rsidRPr="00787CCB" w:rsidRDefault="00D60896" w:rsidP="00787CCB">
            <w:pPr>
              <w:jc w:val="both"/>
              <w:rPr>
                <w:rFonts w:ascii="Arial" w:hAnsi="Arial" w:cs="Arial"/>
                <w:b/>
                <w:bCs/>
                <w:lang w:val="es-ES_tradnl"/>
              </w:rPr>
            </w:pPr>
            <w:r w:rsidRPr="00787CCB">
              <w:rPr>
                <w:rFonts w:ascii="Arial" w:hAnsi="Arial" w:cs="Arial"/>
                <w:b/>
                <w:bCs/>
                <w:lang w:val="es-ES_tradnl"/>
              </w:rPr>
              <w:t xml:space="preserve">Finalmente, la persona que llena y entrega este formulario está dando fe que tanto la información presentada acá y la adjunta es verdadera, en caso contrario se podrá anular la acreditación y </w:t>
            </w:r>
            <w:r w:rsidR="00787CCB" w:rsidRPr="00787CCB">
              <w:rPr>
                <w:rFonts w:ascii="Arial" w:hAnsi="Arial" w:cs="Arial"/>
                <w:b/>
                <w:bCs/>
                <w:lang w:val="es-ES_tradnl"/>
              </w:rPr>
              <w:t xml:space="preserve">dar seguimiento </w:t>
            </w:r>
            <w:bookmarkStart w:id="0" w:name="_GoBack"/>
            <w:bookmarkEnd w:id="0"/>
            <w:r w:rsidR="00787CCB" w:rsidRPr="00787CCB">
              <w:rPr>
                <w:rFonts w:ascii="Arial" w:hAnsi="Arial" w:cs="Arial"/>
                <w:b/>
                <w:bCs/>
                <w:lang w:val="es-ES_tradnl"/>
              </w:rPr>
              <w:t>según las leyes nacionales.</w:t>
            </w:r>
            <w:r w:rsidRPr="00787CCB">
              <w:rPr>
                <w:rFonts w:ascii="Arial" w:hAnsi="Arial" w:cs="Arial"/>
                <w:b/>
                <w:bCs/>
                <w:lang w:val="es-ES_tradnl"/>
              </w:rPr>
              <w:t xml:space="preserve"> </w:t>
            </w:r>
          </w:p>
        </w:tc>
      </w:tr>
      <w:tr w:rsidR="00403C9F" w:rsidRPr="00403C9F" w14:paraId="7E2AC289" w14:textId="77777777" w:rsidTr="00D60896">
        <w:trPr>
          <w:trHeight w:val="253"/>
          <w:jc w:val="center"/>
        </w:trPr>
        <w:tc>
          <w:tcPr>
            <w:tcW w:w="255" w:type="dxa"/>
            <w:vMerge/>
          </w:tcPr>
          <w:p w14:paraId="1FECE926" w14:textId="77777777" w:rsidR="00403C9F" w:rsidRPr="00403C9F" w:rsidRDefault="00403C9F" w:rsidP="00BD6B4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8429" w:type="dxa"/>
            <w:vMerge/>
          </w:tcPr>
          <w:p w14:paraId="5EB91A17" w14:textId="77777777" w:rsidR="00403C9F" w:rsidRPr="00403C9F" w:rsidRDefault="00403C9F" w:rsidP="00BD6B41">
            <w:pPr>
              <w:pStyle w:val="Ttulo1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403C9F" w:rsidRPr="00403C9F" w14:paraId="4335C416" w14:textId="77777777" w:rsidTr="00D60896">
        <w:trPr>
          <w:trHeight w:val="611"/>
          <w:jc w:val="center"/>
        </w:trPr>
        <w:tc>
          <w:tcPr>
            <w:tcW w:w="255" w:type="dxa"/>
            <w:vMerge/>
          </w:tcPr>
          <w:p w14:paraId="63707EEB" w14:textId="77777777" w:rsidR="00403C9F" w:rsidRPr="00403C9F" w:rsidRDefault="00403C9F" w:rsidP="00BD6B4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8429" w:type="dxa"/>
            <w:vMerge/>
          </w:tcPr>
          <w:p w14:paraId="6DC1E9DD" w14:textId="77777777" w:rsidR="00403C9F" w:rsidRPr="00403C9F" w:rsidRDefault="00403C9F" w:rsidP="00BD6B41">
            <w:pPr>
              <w:pStyle w:val="Ttulo1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403C9F" w:rsidRPr="00403C9F" w14:paraId="7933E67E" w14:textId="77777777" w:rsidTr="00D60896">
        <w:trPr>
          <w:trHeight w:val="253"/>
          <w:jc w:val="center"/>
        </w:trPr>
        <w:tc>
          <w:tcPr>
            <w:tcW w:w="255" w:type="dxa"/>
            <w:vMerge/>
          </w:tcPr>
          <w:p w14:paraId="2BA3A08F" w14:textId="77777777" w:rsidR="00403C9F" w:rsidRPr="00403C9F" w:rsidRDefault="00403C9F" w:rsidP="00BD6B4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8429" w:type="dxa"/>
            <w:vMerge/>
          </w:tcPr>
          <w:p w14:paraId="3F534968" w14:textId="77777777" w:rsidR="00403C9F" w:rsidRPr="00403C9F" w:rsidRDefault="00403C9F" w:rsidP="00BD6B41">
            <w:pPr>
              <w:pStyle w:val="Ttulo1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403C9F" w:rsidRPr="00403C9F" w14:paraId="06ADC01D" w14:textId="77777777" w:rsidTr="00D60896">
        <w:trPr>
          <w:trHeight w:val="620"/>
          <w:jc w:val="center"/>
        </w:trPr>
        <w:tc>
          <w:tcPr>
            <w:tcW w:w="255" w:type="dxa"/>
            <w:vMerge/>
          </w:tcPr>
          <w:p w14:paraId="26C2908E" w14:textId="77777777" w:rsidR="00403C9F" w:rsidRPr="00403C9F" w:rsidRDefault="00403C9F" w:rsidP="00BD6B4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8429" w:type="dxa"/>
            <w:vMerge/>
          </w:tcPr>
          <w:p w14:paraId="11305807" w14:textId="77777777" w:rsidR="00403C9F" w:rsidRPr="00403C9F" w:rsidRDefault="00403C9F" w:rsidP="00BD6B41">
            <w:pPr>
              <w:pStyle w:val="Ttulo1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403C9F" w:rsidRPr="00403C9F" w14:paraId="02DD379C" w14:textId="77777777" w:rsidTr="00D60896">
        <w:trPr>
          <w:trHeight w:val="253"/>
          <w:jc w:val="center"/>
        </w:trPr>
        <w:tc>
          <w:tcPr>
            <w:tcW w:w="255" w:type="dxa"/>
            <w:vMerge/>
          </w:tcPr>
          <w:p w14:paraId="7BA69198" w14:textId="77777777" w:rsidR="00403C9F" w:rsidRPr="00403C9F" w:rsidRDefault="00403C9F" w:rsidP="00BD6B41">
            <w:pPr>
              <w:pStyle w:val="Textoindependiente"/>
              <w:kinsoku w:val="0"/>
              <w:overflowPunct w:val="0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8429" w:type="dxa"/>
            <w:vMerge/>
          </w:tcPr>
          <w:p w14:paraId="402C69A2" w14:textId="77777777" w:rsidR="00403C9F" w:rsidRPr="00403C9F" w:rsidRDefault="00403C9F" w:rsidP="00BD6B41">
            <w:pPr>
              <w:pStyle w:val="Ttulo1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  <w:tr w:rsidR="00403C9F" w:rsidRPr="00403C9F" w14:paraId="0E4AB7BF" w14:textId="77777777" w:rsidTr="00D60896">
        <w:trPr>
          <w:trHeight w:val="620"/>
          <w:jc w:val="center"/>
        </w:trPr>
        <w:tc>
          <w:tcPr>
            <w:tcW w:w="255" w:type="dxa"/>
            <w:vMerge/>
          </w:tcPr>
          <w:p w14:paraId="49F8BA21" w14:textId="77777777" w:rsidR="00403C9F" w:rsidRPr="00403C9F" w:rsidRDefault="00403C9F" w:rsidP="00BD6B41">
            <w:pPr>
              <w:pStyle w:val="Informacin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  <w:tc>
          <w:tcPr>
            <w:tcW w:w="8429" w:type="dxa"/>
            <w:vMerge/>
          </w:tcPr>
          <w:p w14:paraId="66094FE3" w14:textId="77777777" w:rsidR="00403C9F" w:rsidRPr="00403C9F" w:rsidRDefault="00403C9F" w:rsidP="00BD6B41">
            <w:pPr>
              <w:pStyle w:val="Ttulo1"/>
              <w:rPr>
                <w:rFonts w:ascii="Arial" w:hAnsi="Arial" w:cs="Arial"/>
                <w:sz w:val="22"/>
                <w:szCs w:val="22"/>
                <w:lang w:val="es-ES_tradnl"/>
              </w:rPr>
            </w:pPr>
          </w:p>
        </w:tc>
      </w:tr>
    </w:tbl>
    <w:p w14:paraId="7145A819" w14:textId="77777777" w:rsidR="007F5B63" w:rsidRPr="00403C9F" w:rsidRDefault="007F5B63" w:rsidP="00BD6B41">
      <w:pPr>
        <w:pStyle w:val="Textoindependiente"/>
        <w:rPr>
          <w:rFonts w:ascii="Arial" w:hAnsi="Arial" w:cs="Arial"/>
          <w:sz w:val="22"/>
          <w:szCs w:val="22"/>
          <w:lang w:val="es-ES_tradnl"/>
        </w:rPr>
      </w:pPr>
    </w:p>
    <w:sectPr w:rsidR="007F5B63" w:rsidRPr="00403C9F" w:rsidSect="009A5A8B">
      <w:headerReference w:type="default" r:id="rId16"/>
      <w:type w:val="continuous"/>
      <w:pgSz w:w="11906" w:h="16838" w:code="9"/>
      <w:pgMar w:top="34" w:right="794" w:bottom="1140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ECD06F" w14:textId="77777777" w:rsidR="00E3623C" w:rsidRDefault="00E3623C" w:rsidP="00590471">
      <w:r>
        <w:separator/>
      </w:r>
    </w:p>
  </w:endnote>
  <w:endnote w:type="continuationSeparator" w:id="0">
    <w:p w14:paraId="4108E6E1" w14:textId="77777777" w:rsidR="00E3623C" w:rsidRDefault="00E3623C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Microsoft YaHei U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9305B0" w14:textId="77777777" w:rsidR="00E3623C" w:rsidRDefault="00E3623C" w:rsidP="00590471">
      <w:r>
        <w:separator/>
      </w:r>
    </w:p>
  </w:footnote>
  <w:footnote w:type="continuationSeparator" w:id="0">
    <w:p w14:paraId="0D0B42EC" w14:textId="77777777" w:rsidR="00E3623C" w:rsidRDefault="00E3623C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93508" w14:textId="39BB99FD" w:rsidR="00590471" w:rsidRPr="00665F95" w:rsidRDefault="00403C9F" w:rsidP="00060042">
    <w:pPr>
      <w:pStyle w:val="Textoindependiente"/>
    </w:pPr>
    <w:r w:rsidRPr="00CA16E3">
      <w:rPr>
        <w:noProof/>
        <w:lang w:val="en-US" w:eastAsia="zh-CN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48607C53" wp14:editId="7ED5860D">
              <wp:simplePos x="0" y="0"/>
              <wp:positionH relativeFrom="column">
                <wp:posOffset>-1651635</wp:posOffset>
              </wp:positionH>
              <wp:positionV relativeFrom="paragraph">
                <wp:posOffset>-2110740</wp:posOffset>
              </wp:positionV>
              <wp:extent cx="8886870" cy="10285524"/>
              <wp:effectExtent l="19050" t="0" r="9525" b="1905"/>
              <wp:wrapNone/>
              <wp:docPr id="26" name="Grupo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886870" cy="10285524"/>
                        <a:chOff x="41066" y="33867"/>
                        <a:chExt cx="8886870" cy="10285524"/>
                      </a:xfrm>
                    </wpg:grpSpPr>
                    <wps:wsp>
                      <wps:cNvPr id="1" name="Forma libre: Forma 10"/>
                      <wps:cNvSpPr/>
                      <wps:spPr>
                        <a:xfrm rot="3057212" flipH="1">
                          <a:off x="26780" y="838197"/>
                          <a:ext cx="2247900" cy="2219327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4" name="Rectángulo 4"/>
                      <wps:cNvSpPr/>
                      <wps:spPr>
                        <a:xfrm>
                          <a:off x="1155536" y="33867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upo 12"/>
                      <wpg:cNvGrpSpPr/>
                      <wpg:grpSpPr>
                        <a:xfrm>
                          <a:off x="5708468" y="7788799"/>
                          <a:ext cx="2958264" cy="2530592"/>
                          <a:chOff x="-218232" y="461645"/>
                          <a:chExt cx="2421083" cy="2071342"/>
                        </a:xfrm>
                      </wpg:grpSpPr>
                      <wps:wsp>
                        <wps:cNvPr id="6" name="Forma libre: Forma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orma libre: Forma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orma libre: Forma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orma libre: Forma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orma libre: Forma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47E758" id="Grupo 26" o:spid="_x0000_s1026" style="position:absolute;margin-left:-130.05pt;margin-top:-166.2pt;width:699.75pt;height:809.9pt;z-index:-251658240" coordorigin="410,338" coordsize="88868,102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">
              <v:shape id="Forma libre: Forma 10" o:spid="_x0000_s1027" style="position:absolute;left:267;top:8382;width:22479;height:22193;rotation:-3339291fd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1222121,2207291;1211616,2212950;1212245,2213220;1309472,2149838;1275506,2157930;1224555,2164403;1222130,2157930;1257714,2154693;1309472,2149838;1397826,2141368;1395751,2141954;1396815,2141747;763984,2129206;799972,2138511;815339,2139319;858201,2160357;877610,2164403;878825,2164808;883272,2160357;900255,2165212;917239,2169257;950702,2177044;951205,2176540;990024,2183013;1008624,2186249;1027226,2187868;1065235,2189486;1116994,2188676;1119241,2188676;1124273,2185844;1135595,2182203;1147120,2182001;1155005,2183012;1157127,2188676;1175223,2188676;1169562,2196768;1166327,2200814;1155813,2205668;1136404,2205668;1111333,2204050;1057148,2202432;1016712,2199195;981128,2194341;945544,2188676;891359,2180585;849305,2166830;849792,2166477;825043,2158739;803207,2149030;778137,2140939;752258,2132038;763984,2129206;1240044,2111859;1227688,2113745;1142233,2118062;1170370,2121519;1177649,2119900;1227790,2114237;1236042,2112632;1316821,2100135;1274852,2106543;1289254,2106955;1309978,2103112;1470023,2098264;1338391,2133335;1405003,2118485;626096,2081872;719100,2121519;752258,2132038;777328,2140938;802399,2149029;824234,2158738;819382,2162784;806442,2160357;760345,2143365;737701,2134465;715056,2124755;685133,2114237;659254,2102909;639036,2092390;626096,2081872;664107,2061644;708586,2084300;702926,2087536;651167,2062453;664107,2061644;499934,2006624;554928,2037371;566250,2050317;540371,2036561;520961,2024425;499934,2006624;596368,1985862;596376,1986092;599107,1989400;599408,1988014;1777428,1932749;1774491,1932994;1725967,1967786;1678252,1993678;1644285,2013906;1625685,2021997;1606275,2030088;1582822,2042226;1565030,2052744;1539150,2063263;1512463,2072972;1505184,2080254;1493862,2084300;1465557,2089155;1429163,2100482;1396006,2111001;1359613,2121520;1314324,2132847;1250435,2143365;1248817,2145793;1218099,2153477;1218895,2153884;1253008,2145352;1253670,2143365;1317560,2132847;1362848,2121520;1399241,2111001;1432399,2100482;1468792,2089155;1497097,2084300;1477936,2095803;1478496,2095628;1498715,2083490;1510037,2079445;1510791,2079236;1515698,2073781;1542386,2064071;1568266,2053553;1586058,2043034;1609510,2030898;1628920,2022807;1642230,2017017;1649138,2012288;1683105,1992060;1730820,1966168;390618,1921560;393688,1924195;394737,1924729;1782856,1900438;1782578,1900629;1782578,1900860;1783864,1901043;1784196,1900629;1800328,1888360;1795553,1891660;1794709,1892537;1797983,1890441;324584,1847605;355128,1883585;330910,1854508;1857588,1847581;1857516,1847606;1856981,1851273;1844042,1865837;1828675,1882828;1829602,1882615;1844042,1866646;1856981,1852081;1857588,1847581;403631,1829360;405232,1831312;405313,1831044;284004,1810816;305031,1824571;306064,1825788;315645,1827909;337380,1848035;367303,1872309;380243,1890110;387521,1899010;418252,1924902;409357,1932184;380737,1900368;379434,1900629;406518,1930737;409357,1932184;418253,1924902;495082,1985586;479717,1990441;485377,1994487;462733,1995296;448176,1985586;434428,1975068;400461,1946748;368920,1918429;339806,1890110;326058,1876355;313119,1861791;317971,1855318;334145,1869882;351938,1883637;373773,1907102;375629,1908694;351938,1883637;334954,1869882;318779,1855318;300987,1833471;284004,1810816;2065633,1682166;2065223,1682341;2056390,1703551;2057143,1580799;2035711,1611771;2025197,1631190;2014684,1648991;1989613,1682166;1967778,1715339;1948368,1742041;1946750,1743030;1945425,1744993;1947559,1743659;1966968,1716958;1988805,1683784;2013875,1650610;2024389,1632809;2034902,1613391;2056738,1581834;2140846,1569698;2130332,1601253;2111731,1635236;2093130,1670029;2076147,1691875;2087469,1669220;2097174,1646564;2104452,1634428;2114157,1618245;2123054,1602063;2140846,1569698;2088499,1500340;2068868,1534905;2068507,1535736;2088278,1500922;2099265,1422054;2075671,1486547;2026040,1588046;2018774,1599540;2018727,1599635;2001743,1628763;1984760,1660320;1965351,1684593;1949176,1712104;1853746,1819716;1822206,1846418;1819180,1848720;1817875,1850042;1804685,1860799;1793900,1873118;1754272,1903056;1748063,1906981;1731197,1920737;1728762,1922319;1725158,1925712;1693618,1946749;1662077,1966168;1658467,1967999;1637112,1981876;1630491,1985217;1624067,1989632;1602231,2001769;1581829,2009775;1536358,2032722;1429676,2072530;1355336,2091654;1415415,2080254;1426738,2077826;1463130,2064880;1485774,2057598;1522168,2038988;1563412,2024424;1589838,2014056;1601423,2007433;1611935,2004197;1626493,1996105;1630318,1993445;1640242,1983969;1662077,1971023;1686919,1958840;1696044,1953221;1727585,1932184;1741333,1919238;1756699,1909529;1796326,1879591;1824632,1852890;1856172,1826189;1951602,1718576;1964735,1696239;1965351,1694302;1986378,1661937;1992848,1652228;2001450,1640290;2004170,1635236;2021153,1606108;2054311,1537332;2086660,1463702;2096163,1433764;2187751,1350425;2185325,1352044;2185325,1352044;2195390,1302472;2195100,1303903;2197456,1306733;2204735,1314824;2209587,1311587;2209709,1310966;2206352,1313206;2198265,1305923;2188181,1210558;2187617,1210589;2186594,1210646;2186943,1214493;2186134,1234721;2182899,1246858;2163490,1277604;2158638,1304306;2153785,1313206;2145698,1352044;2136801,1382790;2127097,1412728;2121436,1436192;2114966,1460466;2120126,1452437;2124671,1435383;2128714,1411109;2138419,1381172;2147315,1350425;2155403,1311587;2160255,1302687;2165107,1275986;2184517,1245239;2171577,1307541;2161872,1359325;2140036,1425673;2135717,1432396;2133871,1442463;2127906,1459657;2105261,1509013;2094748,1534905;2088278,1548661;2080190,1563225;2058355,1602063;2034902,1640091;2004979,1691066;1971821,1741232;1949986,1769551;1926532,1797061;1918445,1808389;1909549,1819716;1895800,1831044;1873315,1855952;1873964,1858554;1850511,1882828;1825440,1900629;1805223,1916811;1786070,1930815;1789048,1930567;1810075,1915193;1830294,1899010;1855364,1881210;1878817,1856936;1878008,1853700;1900653,1828617;1914401,1817289;1923297,1805962;1931384,1794634;1954838,1767124;1976673,1738804;2009831,1688639;2039754,1637664;2063208,1599635;2085043,1560797;2093130,1546233;2099600,1532478;2110114,1506586;2132758,1457229;2141654,1424056;2163490,1357708;2173195,1305924;2186134,1243621;2189052,1232677;2186943,1232293;2187751,1212066;2205543,1193455;2196126,1232714;2196127,1232714;2205544,1193456;2212822,1185364;2207970,1195883;2206858,1217931;2206352,1238766;2198265,1263664;2198265,1266508;2207970,1238766;2209587,1195882;2213358,1187710;2178046,1150572;2172747,1163104;2170768,1181319;2168217,1172810;2167284,1174011;2169960,1182937;2168342,1195883;2171577,1206401;2174085,1206262;2172386,1200737;2174003,1187791;2178046,1150572;2245980,1128726;2247598,1129534;2246789,1163518;2247598,1186982;2245171,1229866;2242745,1254139;2235466,1289741;2233041,1319679;2220909,1374699;2209587,1422437;2189369,1431338;2190987,1426483;2194222,1392500;2206352,1356898;2216057,1351235;2216057,1351234;2226571,1289741;2232231,1260612;2237084,1230675;2241128,1202355;2242745,1175655;2243554,1152999;2245171,1140862;2245980,1128726;113902,753563;114305,753764;114343,753651;162695,637589;144903,670762;130346,682900;130311,683674;128903,714649;128944,714575;130346,683708;144903,671571;162695,638397;163301,638802;163604,638195;172399,567195;161077,575286;144094,610887;147979,613997;148106,613451;144903,610887;161886,575286;171912,568121;234671,521075;233650,521893;229314,538572;226584,546967;152181,682900;141667,716073;131962,750056;110936,821259;97188,869806;90718,906217;87483,924827;85056,943437;77778,993603;75351,1024349;79396,1056714;81291,1039079;81013,1033249;84248,999266;91526,949100;97299,942170;105682,886043;105275,876279;113264,853363;118018,834123;116597,837442;111745,835823;99613,870616;100422,890035;94761,927255;93953,933728;85865,943437;88291,924827;91526,906217;97996,869806;111745,821259;132772,750056;142476,716073;152989,682900;227392,546967;234671,521075;249229,440163;249229,440163;253272,443399;253272,443398;394956,324966;394801,325090;394329,325624;387724,332549;386054,334979;384963,336213;380243,343068;330911,401325;317162,417507;303414,434498;242620,501725;304222,433690;317970,416698;331719,400515;381051,342258;386054,334979;394329,325624;415485,269172;408505,271604;403314,273533;402079,275101;393182,283192;370538,297756;355172,314748;340615,331739;330911,340640;330581,340227;321408,351260;305840,370578;280769,398088;284813,402942;284890,402874;281578,398897;306648,371387;331719,340640;341424,331740;355981,314748;371346,297757;393991,283193;402887,275102;412592,271461;415655,270509;1586866,122987;1628111,141596;1645903,156160;1606275,136741;1586866,122987;1452617,63920;1484966,71202;1530255,93857;1452617,63920;965763,58560;948779,60684;912386,65539;876802,73630;861437,78484;843645,83339;804712,90991;797547,93858;748215,110849;699691,130268;665724,145642;643080,154542;587277,180434;560590,197426;534710,214417;493465,245164;454646,275910;417493,308336;420679,312321;428564,306910;435276,301905;459498,280765;498317,250018;539562,219272;565441,202280;592130,185289;647931,159397;669768,148069;703734,132695;752258,113276;801590,96285;822313,92213;832323,88790;968577,59382;1254984,41164;1272270,42883;1295724,50974;1277932,48547;1240730,41265;1254984,41164;1349100,34792;1382257,37219;1422694,53401;1372552,44501;1349100,34792;1078580,34590;985172,39647;920473,48547;889742,56638;863053,66347;825852,71202;685133,125414;634183,148069;618817,153732;605069,161015;579190,174770;538753,195807;508022,220081;419062,289665;400471,305839;382283,322454;382668,322840;242759,487091;214453,525929;201513,549394;188573,571240;164312,616551;137920,658159;137624,659435;128728,683708;122258,695036;120640,696654;113463,720524;111745,734683;110127,754911;98805,788085;88291,821259;76969,869806;70499,914309;66456,958810;72117,928063;72641,925526;73734,913499;80204,868998;82230,869674;82405,868922;80205,868188;91527,819641;102040,786466;113310,753445;112554,753293;114171,733065;123067,695036;129537,683708;129754,683117;138433,659435;165121,617360;189383,572049;202322,550203;215262,526738;243568,487901;383478,323649;420679,289666;509639,220081;540371,195808;580807,174770;606687,161015;620435,153733;635801,148069;686751,125414;827470,71203;864672,66348;891359,56639;922091,48547;986789,39647;1080198,34893;1155276,37413;1192206,0;1230216,2427;1269035,6473;1294914,12946;1311898,21037;1332925,16991;1364465,24274;1383875,29937;1383066,30747;1382257,36410;1349100,33983;1337777,30747;1326455,28319;1304619,23464;1282784,18609;1260139,15373;1235069,15373;1214851,15373;1183311,15373;1181829,14900;1167944,21846;1172797,29937;1221321,39647;1199727,40024;1200091,40052;1222938,39647;1242347,42074;1279549,49356;1297341,51784;1327264,58257;1357996,64730;1387919,72011;1417842,80912;1432399,84957;1446956,89812;1447144,89984;1457583,91785;1482881,101190;1486415,106547;1487393,106804;1510037,115704;1529447,123795;1548856,132696;1563413,140787;1573118,145642;1583631,151306;1619215,171534;1664504,200662;1687957,216845;1688637,217330;1700622,224615;2157020,1083415;2156679,1090186;2165916,1091506;2174811,1097979;2178855,1119825;2194221,1145717;2200691,1146306;2200691,1140053;2207266,1121782;2207160,1118207;2213630,1096361;2222527,1096361;2236275,1087461;2237892,1123062;2233849,1140053;2228997,1156236;2226570,1182937;2225762,1196692;2224144,1210447;2220696,1212748;2220909,1213683;2224213,1211480;2225762,1198310;2226570,1184556;2228997,1157854;2233849,1141672;2237892,1124680;2244362,1129535;2243554,1141672;2241936,1153809;2241127,1176464;2239510,1203165;2235466,1231485;2230614,1261422;2224952,1290550;2214439,1352044;2204735,1357708;2192603,1393309;2189368,1427292;2187751,1432147;2174003,1469367;2169959,1472603;2152976,1512250;2170768,1472603;2174811,1469367;2148932,1542996;2135184,1550279;2132333,1555985;2132758,1556751;2135993,1550278;2149741,1542996;2140036,1570507;2122244,1602872;2113349,1619054;2103644,1635236;2096365,1647373;2085852,1670838;2074530,1693493;2056738,1717767;2038946,1740422;2039687,1738895;2019535,1766314;1975864,1814053;1967266,1827288;1975864,1814862;2019535,1767123;1986378,1817289;1969293,1835191;1955578,1845278;1954837,1846418;1946262,1853017;1945941,1855318;1907931,1894156;1867494,1931375;1865625,1932733;1852129,1949985;1819780,1974258;1789546,1996945;1789437,1997077;1819780,1975068;1852129,1950794;1825440,1977495;1803706,1991655;1788671,1998008;1788239,1998533;1772064,2009051;1765970,2011877;1750634,2024324;1735672,2034943;1713028,2049507;1705749,2050317;1697660,2053914;1696402,2054870;1706558,2051125;1713837,2050317;1684723,2072163;1666121,2081873;1647521,2090773;1634383,2092745;1632155,2094009;1570691,2120710;1567557,2121423;1548856,2133656;1559369,2136892;1520550,2153884;1523785,2142557;1510845,2147411;1498715,2151457;1473644,2159548;1470294,2155526;1458278,2157930;1443721,2161166;1413798,2168449;1412811,2168907;1441295,2161975;1455852,2158738;1467982,2156311;1472835,2160357;1497906,2152265;1510036,2148220;1522976,2143365;1519741,2154693;1485774,2170876;1484109,2170409;1460704,2179776;1441295,2185440;1412181,2192722;1400151,2191711;1374990,2196609;1374170,2198386;1307046,2211332;1291679,2207286;1278740,2207286;1256095,2214568;1235878,2216186;1215659,2216995;1213462,2216054;1195037,2219322;1172797,2215377;1173606,2214568;1177649,2208904;1159049,2206477;1167944,2201622;1194633,2200813;1220512,2200004;1257713,2200813;1283592,2198386;1332116,2187867;1364465,2180585;1388727,2179776;1390415,2178991;1366892,2179776;1334543,2187058;1286019,2197577;1260139,2200004;1222938,2199195;1197059,2200004;1170370,2200814;1171179,2197577;1176840,2189486;1425928,2148220;1594953,2084300;1639433,2060835;1664504,2047889;1690383,2034134;1738907,2005006;1777726,1975068;1850511,1918429;1870729,1902247;1890139,1885256;1919253,1858554;1931384,1838327;1948810,1822346;1948950,1821341;1932194,1836708;1920062,1856936;1890948,1883638;1871538,1900629;1851321,1916811;1778535,1973450;1739716,2003388;1691192,2032516;1665313,2046271;1640242,2059217;1595762,2082682;1426738,2146602;1177649,2187868;1159049,2187868;1156622,2181395;1137213,2180585;1119421,2187868;1067662,2188676;1029652,2187058;1011051,2185440;992451,2182203;1003656,2170246;1001346,2170876;959600,2163141;957675,2163594;877611,2149030;846070,2142557;818574,2137702;785416,2122328;744171,2106955;701308,2089963;708586,2084300;738510,2089963;751450,2101291;795929,2114237;884081,2136892;905916,2140939;929370,2144984;955249,2150648;983768,2156818;985980,2156311;1012668,2160357;1013477,2158739;1052296,2160357;1058766,2161166;1118612,2161166;1162283,2162784;1214042,2158739;1220511,2158739;1222938,2165212;1273887,2158739;1307854,2150648;1327264,2147411;1339395,2145793;1366083,2139320;1387919,2134466;1409754,2128801;1449807,2121866;1455044,2119901;1412990,2127183;1391154,2132847;1369318,2137702;1342630,2144175;1330499,2145793;1311090,2149030;1258522,2153884;1222938,2157121;1216468,2157121;1164710,2161166;1121038,2159548;1061192,2159548;1054722,2158739;1029652,2148220;1015903,2157121;1015869,2157191;1027226,2149838;1052297,2160357;1013478,2158738;1013783,2158540;988407,2154693;958484,2148220;932605,2142557;909151,2138511;887316,2134466;799164,2111810;754684,2098864;741745,2087536;711821,2081872;667342,2059217;654402,2060026;608304,2036561;600217,2021997;601834,2021188;630140,2036561;658445,2051935;666533,2047080;633375,2025234;605878,2013097;567868,1991250;535519,1970213;484569,1948367;465160,1932185;469203,1930567;488612,1936230;448176,1894156;425531,1875546;404504,1856936;377817,1835090;338998,1792206;336334,1783878;328484,1776024;301796,1746895;298561,1732331;288048,1717767;286795,1715802;274299,1707248;250037,1672456;236289,1640091;234671,1640091;216071,1604490;198279,1568888;179678,1527624;162695,1485549;179678,1513868;196662,1549469;202322,1568888;204662,1572321;201782,1557341;194272,1543704;182048,1516202;167547,1492021;149754,1443474;134511,1393708;129506,1379200;107706,1292140;98065,1228938;97996,1230675;98805,1243621;102848,1273559;107701,1304306;99613,1277604;93953,1243621;87483,1243621;83439,1212874;77778,1193455;72926,1174846;59177,1160282;55134,1160282;51090,1140053;49472,1114161;52707,1077751;54324,1064805;57079,1055926;55740,1035677;57559,1005739;60794,999671;60794,996030;54324,1008167;48664,1000076;38150,985511;36229,973981;35724,974992;32489,1007357;30063,1039722;27637,1064805;27637,1116588;28445,1143290;30063,1169990;22784,1195074;21167,1195074;16315,1146526;16315,1096361;20358,1057523;27633,1064801;21167,1056714;19550,1027586;21167,983084;21975,970947;24402,950719;34107,914309;38942,890121;37342,884371;31680,916736;21975,953146;19550,973374;18740,985511;17123,1030013;18740,1059141;14697,1097979;14697,1148145;19550,1196692;21167,1196692;31680,1242812;37342,1280841;49472,1319679;68579,1403195;70246,1419201;73735,1419201;91527,1462084;97997,1483931;85865,1465321;72926,1436192;72117,1444283;65081,1422462;59986,1423246;54324,1404637;34915,1360135;22784,1320488;21975,1287314;16315,1248476;12271,1209638;3375,1181319;9036,1030822;14697,991984;9845,970947;19550,912690;21975,898935;28445,852006;45429,818023;41385,864143;45427,856238;47855,837340;48664,816404;55942,789703;67264,749247;81013,707982;82043,706822;88292,673999;97188,650534;107701,631115;128728,590659;145711,554249;169973,507319;187765,487091;202322,458772;214454,440971;227393,434498;230628,429644;243568,403752;268638,374623;269321,386798;267492,391915;293708,364914;306648,347923;323632,331740;325095,333367;324441,332549;345468,311512;366495,292093;389139,267819;420679,244354;454646,219272;474954,205097;488612,192570;512874,178006;538753,164251;542179,162489;550986,153834;565442,143214;581313,135123;592541,132537;594555,131077;814530,42074;822692,40298;845261,32364;860830,29229;868947,29160;871950,28319;1056340,4045;1108705,3843;1164710,4854;1165752,5636;1193015,2427;1218086,6472;1243157,11327;1256091,14269;1242347,10518;1217276,5663;1192206,1618;119220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rect id="Rectángulo 4" o:spid="_x0000_s1028" style="position:absolute;left:11555;top:338;width:77724;height:26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Grupo 12" o:spid="_x0000_s1029" style="position:absolute;left:57084;top:77887;width:29583;height:25306" coordorigin="-2182,4616" coordsize="24210,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Forma libre: Forma 10" o:spid="_x0000_s1030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1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2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3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orma libre: Forma 10" o:spid="_x0000_s1034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>
      <w:rPr>
        <w:rFonts w:ascii="Times New Roman" w:hAnsi="Times New Roman" w:cs="Times New Roman"/>
        <w:noProof/>
      </w:rPr>
      <w:drawing>
        <wp:anchor distT="0" distB="0" distL="114300" distR="114300" simplePos="0" relativeHeight="251660288" behindDoc="1" locked="0" layoutInCell="1" allowOverlap="1" wp14:anchorId="3DAF1F25" wp14:editId="1C0DFDFB">
          <wp:simplePos x="0" y="0"/>
          <wp:positionH relativeFrom="column">
            <wp:posOffset>-601980</wp:posOffset>
          </wp:positionH>
          <wp:positionV relativeFrom="paragraph">
            <wp:posOffset>-327660</wp:posOffset>
          </wp:positionV>
          <wp:extent cx="952500" cy="95155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APES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6788" cy="955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60042" w:rsidRPr="00CA16E3">
      <w:rPr>
        <w:noProof/>
        <w:lang w:val="es-ES_tradnl" w:bidi="es-E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E294F5E6"/>
    <w:lvl w:ilvl="0">
      <w:start w:val="1"/>
      <w:numFmt w:val="decimal"/>
      <w:pStyle w:val="Listaconnme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C8C1798"/>
    <w:lvl w:ilvl="0">
      <w:start w:val="1"/>
      <w:numFmt w:val="decimal"/>
      <w:pStyle w:val="Listaconnme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686C396"/>
    <w:lvl w:ilvl="0">
      <w:start w:val="1"/>
      <w:numFmt w:val="decimal"/>
      <w:pStyle w:val="Listaconnme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16D431E4"/>
    <w:lvl w:ilvl="0">
      <w:start w:val="1"/>
      <w:numFmt w:val="decimal"/>
      <w:pStyle w:val="Listaconnme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9908F78"/>
    <w:lvl w:ilvl="0">
      <w:start w:val="1"/>
      <w:numFmt w:val="bullet"/>
      <w:pStyle w:val="Listaconvieta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1A6F142"/>
    <w:lvl w:ilvl="0">
      <w:start w:val="1"/>
      <w:numFmt w:val="bullet"/>
      <w:pStyle w:val="Listaconvieta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C2A84F0E"/>
    <w:lvl w:ilvl="0">
      <w:start w:val="1"/>
      <w:numFmt w:val="bullet"/>
      <w:pStyle w:val="Listaconvieta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B000FE"/>
    <w:lvl w:ilvl="0">
      <w:start w:val="1"/>
      <w:numFmt w:val="bullet"/>
      <w:pStyle w:val="Listaconvieta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A14DC1E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E639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28F2182"/>
    <w:multiLevelType w:val="multilevel"/>
    <w:tmpl w:val="04090023"/>
    <w:styleLink w:val="ArtculoSecci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 w15:restartNumberingAfterBreak="0">
    <w:nsid w:val="6CFD069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4"/>
  </w:num>
  <w:num w:numId="5">
    <w:abstractNumId w:val="12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5A8B"/>
    <w:rsid w:val="00060042"/>
    <w:rsid w:val="0008685D"/>
    <w:rsid w:val="00090860"/>
    <w:rsid w:val="00112FD7"/>
    <w:rsid w:val="00150ABD"/>
    <w:rsid w:val="001946FC"/>
    <w:rsid w:val="00222466"/>
    <w:rsid w:val="00247254"/>
    <w:rsid w:val="0024753C"/>
    <w:rsid w:val="00251E1A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3E73F9"/>
    <w:rsid w:val="003F65D2"/>
    <w:rsid w:val="00403C9F"/>
    <w:rsid w:val="004E158A"/>
    <w:rsid w:val="00565C77"/>
    <w:rsid w:val="0056708E"/>
    <w:rsid w:val="005727E0"/>
    <w:rsid w:val="005801E5"/>
    <w:rsid w:val="00590471"/>
    <w:rsid w:val="005D01FA"/>
    <w:rsid w:val="00653E17"/>
    <w:rsid w:val="00665F95"/>
    <w:rsid w:val="00671F7C"/>
    <w:rsid w:val="006A08E8"/>
    <w:rsid w:val="006D79A8"/>
    <w:rsid w:val="0072353B"/>
    <w:rsid w:val="007575B6"/>
    <w:rsid w:val="007721CF"/>
    <w:rsid w:val="00787CCB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8F119E"/>
    <w:rsid w:val="00912DC8"/>
    <w:rsid w:val="009475DC"/>
    <w:rsid w:val="00967B93"/>
    <w:rsid w:val="009A5A8B"/>
    <w:rsid w:val="009D090F"/>
    <w:rsid w:val="00A31464"/>
    <w:rsid w:val="00A31B16"/>
    <w:rsid w:val="00A33613"/>
    <w:rsid w:val="00A47A8D"/>
    <w:rsid w:val="00AC6C7E"/>
    <w:rsid w:val="00B4158A"/>
    <w:rsid w:val="00B6466C"/>
    <w:rsid w:val="00BB1B5D"/>
    <w:rsid w:val="00BC22C7"/>
    <w:rsid w:val="00BD195A"/>
    <w:rsid w:val="00BD6B41"/>
    <w:rsid w:val="00C07240"/>
    <w:rsid w:val="00C14078"/>
    <w:rsid w:val="00CA16E3"/>
    <w:rsid w:val="00CE1E3D"/>
    <w:rsid w:val="00D0373F"/>
    <w:rsid w:val="00D03A16"/>
    <w:rsid w:val="00D053FA"/>
    <w:rsid w:val="00D17757"/>
    <w:rsid w:val="00D60896"/>
    <w:rsid w:val="00DC3F0A"/>
    <w:rsid w:val="00E26AED"/>
    <w:rsid w:val="00E3623C"/>
    <w:rsid w:val="00E60E75"/>
    <w:rsid w:val="00E73AB8"/>
    <w:rsid w:val="00E90A60"/>
    <w:rsid w:val="00ED47F7"/>
    <w:rsid w:val="00EE7E09"/>
    <w:rsid w:val="00F0223C"/>
    <w:rsid w:val="00F20161"/>
    <w:rsid w:val="00F3235D"/>
    <w:rsid w:val="00F32393"/>
    <w:rsid w:val="00F878BD"/>
    <w:rsid w:val="00FC28A7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BB25894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</w:rPr>
  </w:style>
  <w:style w:type="paragraph" w:styleId="Ttulo1">
    <w:name w:val="heading 1"/>
    <w:basedOn w:val="Normal"/>
    <w:next w:val="Normal"/>
    <w:link w:val="Ttulo1Car"/>
    <w:uiPriority w:val="9"/>
    <w:qFormat/>
    <w:rsid w:val="00CA16E3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2C567A" w:themeColor="accent1"/>
      <w:sz w:val="28"/>
      <w:szCs w:val="20"/>
    </w:rPr>
  </w:style>
  <w:style w:type="paragraph" w:styleId="Ttulo2">
    <w:name w:val="heading 2"/>
    <w:basedOn w:val="Normal"/>
    <w:next w:val="Normal"/>
    <w:link w:val="Ttulo2Car"/>
    <w:uiPriority w:val="9"/>
    <w:rsid w:val="00CA16E3"/>
    <w:pPr>
      <w:kinsoku w:val="0"/>
      <w:overflowPunct w:val="0"/>
      <w:spacing w:before="360" w:after="120"/>
      <w:outlineLvl w:val="1"/>
    </w:pPr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A16E3"/>
    <w:pPr>
      <w:keepNext/>
      <w:keepLines/>
      <w:spacing w:before="40"/>
      <w:outlineLvl w:val="2"/>
    </w:pPr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A16E3"/>
    <w:pPr>
      <w:keepNext/>
      <w:keepLines/>
      <w:spacing w:before="40"/>
      <w:outlineLvl w:val="3"/>
    </w:pPr>
    <w:rPr>
      <w:rFonts w:ascii="Corbel" w:eastAsiaTheme="majorEastAsia" w:hAnsi="Corbel" w:cstheme="majorBidi"/>
      <w:i/>
      <w:iCs/>
      <w:color w:val="21405B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A16E3"/>
    <w:pPr>
      <w:keepNext/>
      <w:keepLines/>
      <w:spacing w:before="40"/>
      <w:outlineLvl w:val="4"/>
    </w:pPr>
    <w:rPr>
      <w:rFonts w:ascii="Corbel" w:eastAsiaTheme="majorEastAsia" w:hAnsi="Corbel" w:cstheme="majorBidi"/>
      <w:color w:val="21405B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A16E3"/>
    <w:pPr>
      <w:keepNext/>
      <w:keepLines/>
      <w:spacing w:before="40"/>
      <w:outlineLvl w:val="5"/>
    </w:pPr>
    <w:rPr>
      <w:rFonts w:ascii="Corbel" w:eastAsiaTheme="majorEastAsia" w:hAnsi="Corbel" w:cstheme="majorBidi"/>
      <w:color w:val="162A3C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A16E3"/>
    <w:pPr>
      <w:keepNext/>
      <w:keepLines/>
      <w:spacing w:before="40"/>
      <w:outlineLvl w:val="6"/>
    </w:pPr>
    <w:rPr>
      <w:rFonts w:ascii="Corbel" w:eastAsiaTheme="majorEastAsia" w:hAnsi="Corbel" w:cstheme="majorBidi"/>
      <w:i/>
      <w:iCs/>
      <w:color w:val="162A3C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A16E3"/>
    <w:pPr>
      <w:keepNext/>
      <w:keepLines/>
      <w:spacing w:before="4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A16E3"/>
    <w:pPr>
      <w:keepNext/>
      <w:keepLines/>
      <w:spacing w:before="4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semiHidden/>
    <w:qFormat/>
    <w:rsid w:val="00CA16E3"/>
    <w:rPr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semiHidden/>
    <w:rsid w:val="00CA16E3"/>
    <w:rPr>
      <w:rFonts w:ascii="Calibri" w:hAnsi="Calibri" w:cs="Calibri"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CA16E3"/>
    <w:rPr>
      <w:rFonts w:ascii="Corbel" w:hAnsi="Corbel" w:cs="Calibri"/>
      <w:b/>
      <w:bCs/>
      <w:color w:val="2C567A" w:themeColor="accent1"/>
      <w:sz w:val="28"/>
      <w:szCs w:val="20"/>
    </w:rPr>
  </w:style>
  <w:style w:type="paragraph" w:styleId="Prrafodelista">
    <w:name w:val="List Paragraph"/>
    <w:basedOn w:val="Textoindependiente"/>
    <w:uiPriority w:val="1"/>
    <w:semiHidden/>
    <w:qFormat/>
    <w:rsid w:val="00CA16E3"/>
    <w:pPr>
      <w:numPr>
        <w:numId w:val="2"/>
      </w:numPr>
      <w:spacing w:after="120"/>
    </w:pPr>
    <w:rPr>
      <w:szCs w:val="24"/>
    </w:rPr>
  </w:style>
  <w:style w:type="paragraph" w:customStyle="1" w:styleId="Tabladeprrafo">
    <w:name w:val="Tabla de párrafo"/>
    <w:basedOn w:val="Normal"/>
    <w:uiPriority w:val="1"/>
    <w:semiHidden/>
    <w:rsid w:val="00CA16E3"/>
    <w:rPr>
      <w:rFonts w:ascii="Times New Roman" w:hAnsi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CA16E3"/>
    <w:rPr>
      <w:rFonts w:ascii="Calibri" w:hAnsi="Calibri" w:cs="Calibri"/>
    </w:rPr>
  </w:style>
  <w:style w:type="paragraph" w:styleId="Piedepgina">
    <w:name w:val="footer"/>
    <w:basedOn w:val="Normal"/>
    <w:link w:val="PiedepginaCar"/>
    <w:uiPriority w:val="99"/>
    <w:semiHidden/>
    <w:rsid w:val="00CA16E3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CA16E3"/>
    <w:rPr>
      <w:rFonts w:ascii="Calibri" w:hAnsi="Calibri" w:cs="Calibri"/>
    </w:rPr>
  </w:style>
  <w:style w:type="table" w:styleId="Tablaconcuadrcula">
    <w:name w:val="Table Grid"/>
    <w:basedOn w:val="Tablanormal"/>
    <w:uiPriority w:val="39"/>
    <w:rsid w:val="00CA16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Textoindependiente"/>
    <w:next w:val="Normal"/>
    <w:link w:val="TtuloCar"/>
    <w:uiPriority w:val="10"/>
    <w:qFormat/>
    <w:rsid w:val="00CA16E3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2C567A" w:themeColor="accent1"/>
      <w:sz w:val="48"/>
      <w:szCs w:val="42"/>
    </w:rPr>
  </w:style>
  <w:style w:type="character" w:customStyle="1" w:styleId="TtuloCar">
    <w:name w:val="Título Car"/>
    <w:basedOn w:val="Fuentedeprrafopredeter"/>
    <w:link w:val="Ttulo"/>
    <w:uiPriority w:val="10"/>
    <w:rsid w:val="00CA16E3"/>
    <w:rPr>
      <w:rFonts w:ascii="Corbel" w:hAnsi="Corbel" w:cs="Calibri"/>
      <w:b/>
      <w:bCs/>
      <w:color w:val="2C567A" w:themeColor="accent1"/>
      <w:sz w:val="48"/>
      <w:szCs w:val="42"/>
    </w:rPr>
  </w:style>
  <w:style w:type="paragraph" w:customStyle="1" w:styleId="Informacin">
    <w:name w:val="Información"/>
    <w:basedOn w:val="Textoindependiente"/>
    <w:uiPriority w:val="1"/>
    <w:qFormat/>
    <w:rsid w:val="00CA16E3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Fechas">
    <w:name w:val="Fechas"/>
    <w:basedOn w:val="Textoindependiente"/>
    <w:qFormat/>
    <w:rsid w:val="00CA16E3"/>
    <w:pPr>
      <w:kinsoku w:val="0"/>
      <w:overflowPunct w:val="0"/>
    </w:pPr>
    <w:rPr>
      <w:b/>
      <w:color w:val="000000" w:themeColor="text1"/>
      <w:sz w:val="18"/>
    </w:rPr>
  </w:style>
  <w:style w:type="character" w:styleId="Textoennegrita">
    <w:name w:val="Strong"/>
    <w:basedOn w:val="Fuentedeprrafopredeter"/>
    <w:uiPriority w:val="22"/>
    <w:qFormat/>
    <w:rsid w:val="00CA16E3"/>
    <w:rPr>
      <w:rFonts w:ascii="Calibri" w:hAnsi="Calibri" w:cs="Calibri"/>
      <w:b/>
      <w:bCs/>
      <w:color w:val="666666" w:themeColor="accent4"/>
    </w:rPr>
  </w:style>
  <w:style w:type="character" w:styleId="Textodelmarcadordeposicin">
    <w:name w:val="Placeholder Text"/>
    <w:basedOn w:val="Fuentedeprrafopredeter"/>
    <w:uiPriority w:val="99"/>
    <w:semiHidden/>
    <w:rsid w:val="00CA16E3"/>
    <w:rPr>
      <w:rFonts w:ascii="Calibri" w:hAnsi="Calibri" w:cs="Calibri"/>
      <w:color w:val="808080"/>
    </w:rPr>
  </w:style>
  <w:style w:type="paragraph" w:styleId="Fecha">
    <w:name w:val="Date"/>
    <w:basedOn w:val="Normal"/>
    <w:next w:val="Normal"/>
    <w:link w:val="FechaCar"/>
    <w:uiPriority w:val="99"/>
    <w:rsid w:val="00CA16E3"/>
    <w:pPr>
      <w:spacing w:line="480" w:lineRule="auto"/>
    </w:pPr>
  </w:style>
  <w:style w:type="character" w:customStyle="1" w:styleId="FechaCar">
    <w:name w:val="Fecha Car"/>
    <w:basedOn w:val="Fuentedeprrafopredeter"/>
    <w:link w:val="Fecha"/>
    <w:uiPriority w:val="99"/>
    <w:rsid w:val="00CA16E3"/>
    <w:rPr>
      <w:rFonts w:ascii="Calibri" w:hAnsi="Calibri" w:cs="Calibri"/>
    </w:rPr>
  </w:style>
  <w:style w:type="paragraph" w:styleId="Sinespaciado">
    <w:name w:val="No Spacing"/>
    <w:uiPriority w:val="1"/>
    <w:rsid w:val="00CA16E3"/>
    <w:pPr>
      <w:widowControl w:val="0"/>
      <w:autoSpaceDE w:val="0"/>
      <w:autoSpaceDN w:val="0"/>
      <w:adjustRightInd w:val="0"/>
    </w:pPr>
    <w:rPr>
      <w:rFonts w:ascii="Calibri" w:hAnsi="Calibri" w:cs="Calibri"/>
      <w:sz w:val="8"/>
    </w:rPr>
  </w:style>
  <w:style w:type="character" w:customStyle="1" w:styleId="Ttulo2Car">
    <w:name w:val="Título 2 Car"/>
    <w:basedOn w:val="Fuentedeprrafopredeter"/>
    <w:link w:val="Ttulo2"/>
    <w:uiPriority w:val="9"/>
    <w:rsid w:val="00CA16E3"/>
    <w:rPr>
      <w:rFonts w:ascii="Corbel" w:hAnsi="Corbel" w:cs="Georgia"/>
      <w:b/>
      <w:bCs/>
      <w:color w:val="0072C7" w:themeColor="accent2"/>
      <w:sz w:val="24"/>
      <w:szCs w:val="20"/>
      <w:u w:val="single"/>
    </w:rPr>
  </w:style>
  <w:style w:type="paragraph" w:customStyle="1" w:styleId="Experiencia">
    <w:name w:val="Experiencia"/>
    <w:basedOn w:val="Normal"/>
    <w:qFormat/>
    <w:rsid w:val="00CA16E3"/>
    <w:pPr>
      <w:widowControl/>
      <w:autoSpaceDE/>
      <w:autoSpaceDN/>
      <w:adjustRightInd/>
      <w:spacing w:after="200"/>
    </w:pPr>
    <w:rPr>
      <w:rFonts w:eastAsiaTheme="minorHAnsi"/>
      <w:szCs w:val="24"/>
    </w:rPr>
  </w:style>
  <w:style w:type="paragraph" w:styleId="Listaconvietas">
    <w:name w:val="List Bullet"/>
    <w:basedOn w:val="Normal"/>
    <w:uiPriority w:val="99"/>
    <w:rsid w:val="00CA16E3"/>
    <w:pPr>
      <w:numPr>
        <w:numId w:val="3"/>
      </w:numPr>
      <w:contextualSpacing/>
    </w:pPr>
  </w:style>
  <w:style w:type="paragraph" w:customStyle="1" w:styleId="Nombredelaescuela">
    <w:name w:val="Nombre de la escuela"/>
    <w:basedOn w:val="Normal"/>
    <w:uiPriority w:val="1"/>
    <w:rsid w:val="00CA16E3"/>
    <w:rPr>
      <w:b/>
    </w:rPr>
  </w:style>
  <w:style w:type="character" w:customStyle="1" w:styleId="Mencionar1">
    <w:name w:val="Mencionar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Sinlista"/>
    <w:uiPriority w:val="99"/>
    <w:semiHidden/>
    <w:unhideWhenUsed/>
    <w:rsid w:val="00CA16E3"/>
    <w:pPr>
      <w:numPr>
        <w:numId w:val="4"/>
      </w:numPr>
    </w:pPr>
  </w:style>
  <w:style w:type="numbering" w:styleId="1ai">
    <w:name w:val="Outline List 1"/>
    <w:basedOn w:val="Sinlista"/>
    <w:uiPriority w:val="99"/>
    <w:semiHidden/>
    <w:unhideWhenUsed/>
    <w:rsid w:val="00CA16E3"/>
    <w:pPr>
      <w:numPr>
        <w:numId w:val="5"/>
      </w:numPr>
    </w:pPr>
  </w:style>
  <w:style w:type="character" w:styleId="CdigoHTML">
    <w:name w:val="HTML Code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VariableHTML">
    <w:name w:val="HTML Variabl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paragraph" w:styleId="DireccinHTML">
    <w:name w:val="HTML Address"/>
    <w:basedOn w:val="Normal"/>
    <w:link w:val="DireccinHTMLCar"/>
    <w:uiPriority w:val="99"/>
    <w:semiHidden/>
    <w:unhideWhenUsed/>
    <w:rsid w:val="00CA16E3"/>
    <w:rPr>
      <w:i/>
      <w:iCs/>
    </w:rPr>
  </w:style>
  <w:style w:type="character" w:customStyle="1" w:styleId="DireccinHTMLCar">
    <w:name w:val="Dirección HTML Car"/>
    <w:basedOn w:val="Fuentedeprrafopredeter"/>
    <w:link w:val="DireccinHTML"/>
    <w:uiPriority w:val="99"/>
    <w:semiHidden/>
    <w:rsid w:val="00CA16E3"/>
    <w:rPr>
      <w:rFonts w:ascii="Calibri" w:hAnsi="Calibri" w:cs="Calibri"/>
      <w:i/>
      <w:iCs/>
    </w:rPr>
  </w:style>
  <w:style w:type="character" w:styleId="DefinicinHTML">
    <w:name w:val="HTML Definition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CitaHTML">
    <w:name w:val="HTML Cite"/>
    <w:basedOn w:val="Fuentedeprrafopredeter"/>
    <w:uiPriority w:val="99"/>
    <w:semiHidden/>
    <w:unhideWhenUsed/>
    <w:rsid w:val="00CA16E3"/>
    <w:rPr>
      <w:rFonts w:ascii="Calibri" w:hAnsi="Calibri" w:cs="Calibri"/>
      <w:i/>
      <w:iCs/>
    </w:rPr>
  </w:style>
  <w:style w:type="character" w:styleId="MquinadeescribirHTML">
    <w:name w:val="HTML Typewriter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character" w:styleId="EjemplodeHTML">
    <w:name w:val="HTML Sample"/>
    <w:basedOn w:val="Fuentedeprrafopredeter"/>
    <w:uiPriority w:val="99"/>
    <w:semiHidden/>
    <w:unhideWhenUsed/>
    <w:rsid w:val="00CA16E3"/>
    <w:rPr>
      <w:rFonts w:ascii="Consolas" w:hAnsi="Consolas" w:cs="Calibri"/>
      <w:sz w:val="24"/>
      <w:szCs w:val="24"/>
    </w:rPr>
  </w:style>
  <w:style w:type="character" w:styleId="AcrnimoHTML">
    <w:name w:val="HTML Acronym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character" w:styleId="TecladoHTML">
    <w:name w:val="HTML Keyboard"/>
    <w:basedOn w:val="Fuentedeprrafopredeter"/>
    <w:uiPriority w:val="99"/>
    <w:semiHidden/>
    <w:unhideWhenUsed/>
    <w:rsid w:val="00CA16E3"/>
    <w:rPr>
      <w:rFonts w:ascii="Consolas" w:hAnsi="Consolas" w:cs="Calibri"/>
      <w:sz w:val="20"/>
      <w:szCs w:val="20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CA16E3"/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TDC1">
    <w:name w:val="toc 1"/>
    <w:basedOn w:val="Normal"/>
    <w:next w:val="Normal"/>
    <w:autoRedefine/>
    <w:uiPriority w:val="39"/>
    <w:semiHidden/>
    <w:unhideWhenUsed/>
    <w:rsid w:val="00CA16E3"/>
    <w:pPr>
      <w:spacing w:after="100"/>
    </w:pPr>
  </w:style>
  <w:style w:type="paragraph" w:styleId="TDC2">
    <w:name w:val="toc 2"/>
    <w:basedOn w:val="Normal"/>
    <w:next w:val="Normal"/>
    <w:autoRedefine/>
    <w:uiPriority w:val="39"/>
    <w:semiHidden/>
    <w:unhideWhenUsed/>
    <w:rsid w:val="00CA16E3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semiHidden/>
    <w:unhideWhenUsed/>
    <w:rsid w:val="00CA16E3"/>
    <w:pPr>
      <w:spacing w:after="100"/>
      <w:ind w:left="440"/>
    </w:pPr>
  </w:style>
  <w:style w:type="paragraph" w:styleId="TDC4">
    <w:name w:val="toc 4"/>
    <w:basedOn w:val="Normal"/>
    <w:next w:val="Normal"/>
    <w:autoRedefine/>
    <w:uiPriority w:val="39"/>
    <w:semiHidden/>
    <w:unhideWhenUsed/>
    <w:rsid w:val="00CA16E3"/>
    <w:pPr>
      <w:spacing w:after="100"/>
      <w:ind w:left="660"/>
    </w:pPr>
  </w:style>
  <w:style w:type="paragraph" w:styleId="TDC5">
    <w:name w:val="toc 5"/>
    <w:basedOn w:val="Normal"/>
    <w:next w:val="Normal"/>
    <w:autoRedefine/>
    <w:uiPriority w:val="39"/>
    <w:semiHidden/>
    <w:unhideWhenUsed/>
    <w:rsid w:val="00CA16E3"/>
    <w:pPr>
      <w:spacing w:after="100"/>
      <w:ind w:left="880"/>
    </w:pPr>
  </w:style>
  <w:style w:type="paragraph" w:styleId="TDC6">
    <w:name w:val="toc 6"/>
    <w:basedOn w:val="Normal"/>
    <w:next w:val="Normal"/>
    <w:autoRedefine/>
    <w:uiPriority w:val="39"/>
    <w:semiHidden/>
    <w:unhideWhenUsed/>
    <w:rsid w:val="00CA16E3"/>
    <w:pPr>
      <w:spacing w:after="100"/>
      <w:ind w:left="1100"/>
    </w:pPr>
  </w:style>
  <w:style w:type="paragraph" w:styleId="TDC7">
    <w:name w:val="toc 7"/>
    <w:basedOn w:val="Normal"/>
    <w:next w:val="Normal"/>
    <w:autoRedefine/>
    <w:uiPriority w:val="39"/>
    <w:semiHidden/>
    <w:unhideWhenUsed/>
    <w:rsid w:val="00CA16E3"/>
    <w:pPr>
      <w:spacing w:after="100"/>
      <w:ind w:left="132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CA16E3"/>
    <w:pPr>
      <w:spacing w:after="100"/>
      <w:ind w:left="1540"/>
    </w:pPr>
  </w:style>
  <w:style w:type="paragraph" w:styleId="TDC9">
    <w:name w:val="toc 9"/>
    <w:basedOn w:val="Normal"/>
    <w:next w:val="Normal"/>
    <w:autoRedefine/>
    <w:uiPriority w:val="39"/>
    <w:semiHidden/>
    <w:unhideWhenUsed/>
    <w:rsid w:val="00CA16E3"/>
    <w:pPr>
      <w:spacing w:after="100"/>
      <w:ind w:left="1760"/>
    </w:pPr>
  </w:style>
  <w:style w:type="paragraph" w:styleId="TtuloTDC">
    <w:name w:val="TOC Heading"/>
    <w:basedOn w:val="Ttulo1"/>
    <w:next w:val="Normal"/>
    <w:uiPriority w:val="39"/>
    <w:semiHidden/>
    <w:unhideWhenUsed/>
    <w:qFormat/>
    <w:rsid w:val="00CA16E3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21405B" w:themeColor="accent1" w:themeShade="BF"/>
      <w:sz w:val="32"/>
      <w:szCs w:val="32"/>
    </w:rPr>
  </w:style>
  <w:style w:type="character" w:styleId="Referenciasutil">
    <w:name w:val="Subtle Reference"/>
    <w:basedOn w:val="Fuentedeprrafopredeter"/>
    <w:uiPriority w:val="31"/>
    <w:semiHidden/>
    <w:rsid w:val="00CA16E3"/>
    <w:rPr>
      <w:rFonts w:ascii="Calibri" w:hAnsi="Calibri" w:cs="Calibri"/>
      <w:smallCaps/>
      <w:color w:val="5A5A5A" w:themeColor="text1" w:themeTint="A5"/>
    </w:rPr>
  </w:style>
  <w:style w:type="character" w:styleId="nfasissutil">
    <w:name w:val="Subtle Emphasis"/>
    <w:basedOn w:val="Fuentedeprrafopredeter"/>
    <w:uiPriority w:val="1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table" w:styleId="Tablaprofesional">
    <w:name w:val="Table Professional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Listamedia1">
    <w:name w:val="Medium Lis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edia1-nfasis1">
    <w:name w:val="Medium List 1 Accent 1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Listamedia1-nfasis2">
    <w:name w:val="Medium List 1 Accent 2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Listamedia1-nfasis3">
    <w:name w:val="Medium List 1 Accent 3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Listamedia1-nfasis4">
    <w:name w:val="Medium List 1 Accent 4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Listamedia1-nfasis5">
    <w:name w:val="Medium List 1 Accent 5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Listamedia1-nfasis6">
    <w:name w:val="Medium List 1 Accent 6"/>
    <w:basedOn w:val="Tablanormal"/>
    <w:uiPriority w:val="65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Listamedia2">
    <w:name w:val="Medium Lis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1">
    <w:name w:val="Medium List 2 Accent 1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2">
    <w:name w:val="Medium List 2 Accent 2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3">
    <w:name w:val="Medium List 2 Accent 3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4">
    <w:name w:val="Medium List 2 Accent 4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5">
    <w:name w:val="Medium List 2 Accent 5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edia2-nfasis6">
    <w:name w:val="Medium List 2 Accent 6"/>
    <w:basedOn w:val="Tablanormal"/>
    <w:uiPriority w:val="66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Sombreadomedio1">
    <w:name w:val="Medium Shading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1">
    <w:name w:val="Medium Shading 1 Accent 1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2">
    <w:name w:val="Medium Shading 1 Accent 2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3">
    <w:name w:val="Medium Shading 1 Accent 3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4">
    <w:name w:val="Medium Shading 1 Accent 4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5">
    <w:name w:val="Medium Shading 1 Accent 5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1-nfasis6">
    <w:name w:val="Medium Shading 1 Accent 6"/>
    <w:basedOn w:val="Tablanormal"/>
    <w:uiPriority w:val="63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domedio2">
    <w:name w:val="Medium Shading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1">
    <w:name w:val="Medium Shading 2 Accent 1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2">
    <w:name w:val="Medium Shading 2 Accent 2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3">
    <w:name w:val="Medium Shading 2 Accent 3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4">
    <w:name w:val="Medium Shading 2 Accent 4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5">
    <w:name w:val="Medium Shading 2 Accent 5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Sombreadomedio2-nfasis6">
    <w:name w:val="Medium Shading 2 Accent 6"/>
    <w:basedOn w:val="Tablanormal"/>
    <w:uiPriority w:val="64"/>
    <w:semiHidden/>
    <w:unhideWhenUsed/>
    <w:rsid w:val="00CA16E3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Cuadrculamedia1">
    <w:name w:val="Medium Grid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media1-nfasis1">
    <w:name w:val="Medium Grid 1 Accent 1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media1-nfasis2">
    <w:name w:val="Medium Grid 1 Accent 2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media1-nfasis3">
    <w:name w:val="Medium Grid 1 Accent 3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media1-nfasis4">
    <w:name w:val="Medium Grid 1 Accent 4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media1-nfasis5">
    <w:name w:val="Medium Grid 1 Accent 5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media1-nfasis6">
    <w:name w:val="Medium Grid 1 Accent 6"/>
    <w:basedOn w:val="Tablanormal"/>
    <w:uiPriority w:val="67"/>
    <w:semiHidden/>
    <w:unhideWhenUsed/>
    <w:rsid w:val="00CA16E3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uadrculamedia2">
    <w:name w:val="Medium Grid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1">
    <w:name w:val="Medium Grid 2 Accent 1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2">
    <w:name w:val="Medium Grid 2 Accent 2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3">
    <w:name w:val="Medium Grid 2 Accent 3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4">
    <w:name w:val="Medium Grid 2 Accent 4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5">
    <w:name w:val="Medium Grid 2 Accent 5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2-nfasis6">
    <w:name w:val="Medium Grid 2 Accent 6"/>
    <w:basedOn w:val="Tablanormal"/>
    <w:uiPriority w:val="68"/>
    <w:semiHidden/>
    <w:unhideWhenUsed/>
    <w:rsid w:val="00CA16E3"/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">
    <w:name w:val="Medium Grid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Cuadrculamedia3-nfasis1">
    <w:name w:val="Medium Grid 3 Accent 1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Cuadrculamedia3-nfasis2">
    <w:name w:val="Medium Grid 3 Accent 2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Cuadrculamedia3-nfasis3">
    <w:name w:val="Medium Grid 3 Accent 3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Cuadrculamedia3-nfasis4">
    <w:name w:val="Medium Grid 3 Accent 4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Cuadrculamedia3-nfasis5">
    <w:name w:val="Medium Grid 3 Accent 5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Cuadrculamedia3-nfasis6">
    <w:name w:val="Medium Grid 3 Accent 6"/>
    <w:basedOn w:val="Tablanormal"/>
    <w:uiPriority w:val="69"/>
    <w:semiHidden/>
    <w:unhideWhenUsed/>
    <w:rsid w:val="00CA16E3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Bibliografa">
    <w:name w:val="Bibliography"/>
    <w:basedOn w:val="Normal"/>
    <w:next w:val="Normal"/>
    <w:uiPriority w:val="37"/>
    <w:semiHidden/>
    <w:unhideWhenUsed/>
    <w:rsid w:val="00CA16E3"/>
  </w:style>
  <w:style w:type="character" w:styleId="Ttulodellibro">
    <w:name w:val="Book Title"/>
    <w:basedOn w:val="Fuentedeprrafopredeter"/>
    <w:uiPriority w:val="33"/>
    <w:semiHidden/>
    <w:rsid w:val="00CA16E3"/>
    <w:rPr>
      <w:rFonts w:ascii="Calibri" w:hAnsi="Calibri" w:cs="Calibri"/>
      <w:b/>
      <w:bCs/>
      <w:i/>
      <w:iCs/>
      <w:spacing w:val="5"/>
    </w:rPr>
  </w:style>
  <w:style w:type="character" w:customStyle="1" w:styleId="Hashtag1">
    <w:name w:val="Hashtag1"/>
    <w:basedOn w:val="Fuentedeprrafopredeter"/>
    <w:uiPriority w:val="99"/>
    <w:semiHidden/>
    <w:unhideWhenUsed/>
    <w:rsid w:val="00CA16E3"/>
    <w:rPr>
      <w:rFonts w:ascii="Calibri" w:hAnsi="Calibri" w:cs="Calibri"/>
      <w:color w:val="2B579A"/>
      <w:shd w:val="clear" w:color="auto" w:fill="E1DFDD"/>
    </w:rPr>
  </w:style>
  <w:style w:type="paragraph" w:styleId="Encabezadodemensaje">
    <w:name w:val="Message Header"/>
    <w:basedOn w:val="Normal"/>
    <w:link w:val="EncabezadodemensajeCar"/>
    <w:uiPriority w:val="99"/>
    <w:semiHidden/>
    <w:unhideWhenUsed/>
    <w:rsid w:val="00CA16E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semiHidden/>
    <w:rsid w:val="00CA16E3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laelegante">
    <w:name w:val="Table Elegant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"/>
    <w:uiPriority w:val="99"/>
    <w:semiHidden/>
    <w:unhideWhenUsed/>
    <w:rsid w:val="00CA16E3"/>
    <w:pPr>
      <w:ind w:left="360" w:hanging="360"/>
      <w:contextualSpacing/>
    </w:pPr>
  </w:style>
  <w:style w:type="paragraph" w:styleId="Lista2">
    <w:name w:val="List 2"/>
    <w:basedOn w:val="Normal"/>
    <w:uiPriority w:val="99"/>
    <w:semiHidden/>
    <w:unhideWhenUsed/>
    <w:rsid w:val="00CA16E3"/>
    <w:pPr>
      <w:ind w:left="720" w:hanging="360"/>
      <w:contextualSpacing/>
    </w:pPr>
  </w:style>
  <w:style w:type="paragraph" w:styleId="Lista3">
    <w:name w:val="List 3"/>
    <w:basedOn w:val="Normal"/>
    <w:uiPriority w:val="99"/>
    <w:semiHidden/>
    <w:unhideWhenUsed/>
    <w:rsid w:val="00CA16E3"/>
    <w:pPr>
      <w:ind w:left="1080" w:hanging="360"/>
      <w:contextualSpacing/>
    </w:pPr>
  </w:style>
  <w:style w:type="paragraph" w:styleId="Lista4">
    <w:name w:val="List 4"/>
    <w:basedOn w:val="Normal"/>
    <w:uiPriority w:val="99"/>
    <w:semiHidden/>
    <w:unhideWhenUsed/>
    <w:rsid w:val="00CA16E3"/>
    <w:pPr>
      <w:ind w:left="1440" w:hanging="360"/>
      <w:contextualSpacing/>
    </w:pPr>
  </w:style>
  <w:style w:type="paragraph" w:styleId="Lista5">
    <w:name w:val="List 5"/>
    <w:basedOn w:val="Normal"/>
    <w:uiPriority w:val="99"/>
    <w:semiHidden/>
    <w:unhideWhenUsed/>
    <w:rsid w:val="00CA16E3"/>
    <w:pPr>
      <w:ind w:left="1800" w:hanging="360"/>
      <w:contextualSpacing/>
    </w:pPr>
  </w:style>
  <w:style w:type="table" w:styleId="Tablaconlista1">
    <w:name w:val="Table List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2">
    <w:name w:val="Table List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3">
    <w:name w:val="Table List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4">
    <w:name w:val="Table List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aconlista5">
    <w:name w:val="Table List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lista6">
    <w:name w:val="Table List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aconlista7">
    <w:name w:val="Table List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aconlista8">
    <w:name w:val="Table List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Continuarlista">
    <w:name w:val="List Continue"/>
    <w:basedOn w:val="Normal"/>
    <w:uiPriority w:val="99"/>
    <w:semiHidden/>
    <w:unhideWhenUsed/>
    <w:rsid w:val="00CA16E3"/>
    <w:pPr>
      <w:spacing w:after="120"/>
      <w:ind w:left="360"/>
      <w:contextualSpacing/>
    </w:pPr>
  </w:style>
  <w:style w:type="paragraph" w:styleId="Continuarlista2">
    <w:name w:val="List Continue 2"/>
    <w:basedOn w:val="Normal"/>
    <w:uiPriority w:val="99"/>
    <w:semiHidden/>
    <w:unhideWhenUsed/>
    <w:rsid w:val="00CA16E3"/>
    <w:pPr>
      <w:spacing w:after="120"/>
      <w:ind w:left="720"/>
      <w:contextualSpacing/>
    </w:pPr>
  </w:style>
  <w:style w:type="paragraph" w:styleId="Continuarlista3">
    <w:name w:val="List Continue 3"/>
    <w:basedOn w:val="Normal"/>
    <w:uiPriority w:val="99"/>
    <w:semiHidden/>
    <w:unhideWhenUsed/>
    <w:rsid w:val="00CA16E3"/>
    <w:pPr>
      <w:spacing w:after="120"/>
      <w:ind w:left="1080"/>
      <w:contextualSpacing/>
    </w:pPr>
  </w:style>
  <w:style w:type="paragraph" w:styleId="Continuarlista4">
    <w:name w:val="List Continue 4"/>
    <w:basedOn w:val="Normal"/>
    <w:uiPriority w:val="99"/>
    <w:semiHidden/>
    <w:unhideWhenUsed/>
    <w:rsid w:val="00CA16E3"/>
    <w:pPr>
      <w:spacing w:after="120"/>
      <w:ind w:left="1440"/>
      <w:contextualSpacing/>
    </w:pPr>
  </w:style>
  <w:style w:type="paragraph" w:styleId="Continuarlista5">
    <w:name w:val="List Continue 5"/>
    <w:basedOn w:val="Normal"/>
    <w:uiPriority w:val="99"/>
    <w:semiHidden/>
    <w:unhideWhenUsed/>
    <w:rsid w:val="00CA16E3"/>
    <w:pPr>
      <w:spacing w:after="120"/>
      <w:ind w:left="1800"/>
      <w:contextualSpacing/>
    </w:pPr>
  </w:style>
  <w:style w:type="paragraph" w:styleId="Listaconnmeros">
    <w:name w:val="List Number"/>
    <w:basedOn w:val="Normal"/>
    <w:uiPriority w:val="99"/>
    <w:semiHidden/>
    <w:unhideWhenUsed/>
    <w:rsid w:val="00CA16E3"/>
    <w:pPr>
      <w:numPr>
        <w:numId w:val="6"/>
      </w:numPr>
      <w:contextualSpacing/>
    </w:pPr>
  </w:style>
  <w:style w:type="paragraph" w:styleId="Listaconnmeros2">
    <w:name w:val="List Number 2"/>
    <w:basedOn w:val="Normal"/>
    <w:uiPriority w:val="99"/>
    <w:semiHidden/>
    <w:unhideWhenUsed/>
    <w:rsid w:val="00CA16E3"/>
    <w:pPr>
      <w:numPr>
        <w:numId w:val="7"/>
      </w:numPr>
      <w:contextualSpacing/>
    </w:pPr>
  </w:style>
  <w:style w:type="paragraph" w:styleId="Listaconnmeros3">
    <w:name w:val="List Number 3"/>
    <w:basedOn w:val="Normal"/>
    <w:uiPriority w:val="99"/>
    <w:semiHidden/>
    <w:unhideWhenUsed/>
    <w:rsid w:val="00CA16E3"/>
    <w:pPr>
      <w:numPr>
        <w:numId w:val="8"/>
      </w:numPr>
      <w:contextualSpacing/>
    </w:pPr>
  </w:style>
  <w:style w:type="paragraph" w:styleId="Listaconnmeros4">
    <w:name w:val="List Number 4"/>
    <w:basedOn w:val="Normal"/>
    <w:uiPriority w:val="99"/>
    <w:semiHidden/>
    <w:unhideWhenUsed/>
    <w:rsid w:val="00CA16E3"/>
    <w:pPr>
      <w:numPr>
        <w:numId w:val="9"/>
      </w:numPr>
      <w:contextualSpacing/>
    </w:pPr>
  </w:style>
  <w:style w:type="paragraph" w:styleId="Listaconnmeros5">
    <w:name w:val="List Number 5"/>
    <w:basedOn w:val="Normal"/>
    <w:uiPriority w:val="99"/>
    <w:semiHidden/>
    <w:unhideWhenUsed/>
    <w:rsid w:val="00CA16E3"/>
    <w:pPr>
      <w:numPr>
        <w:numId w:val="10"/>
      </w:numPr>
      <w:contextualSpacing/>
    </w:pPr>
  </w:style>
  <w:style w:type="paragraph" w:styleId="Listaconvietas2">
    <w:name w:val="List Bullet 2"/>
    <w:basedOn w:val="Normal"/>
    <w:uiPriority w:val="99"/>
    <w:semiHidden/>
    <w:unhideWhenUsed/>
    <w:rsid w:val="00CA16E3"/>
    <w:pPr>
      <w:numPr>
        <w:numId w:val="11"/>
      </w:numPr>
      <w:contextualSpacing/>
    </w:pPr>
  </w:style>
  <w:style w:type="paragraph" w:styleId="Listaconvietas3">
    <w:name w:val="List Bullet 3"/>
    <w:basedOn w:val="Normal"/>
    <w:uiPriority w:val="99"/>
    <w:semiHidden/>
    <w:unhideWhenUsed/>
    <w:rsid w:val="00CA16E3"/>
    <w:pPr>
      <w:numPr>
        <w:numId w:val="12"/>
      </w:numPr>
      <w:contextualSpacing/>
    </w:pPr>
  </w:style>
  <w:style w:type="paragraph" w:styleId="Listaconvietas4">
    <w:name w:val="List Bullet 4"/>
    <w:basedOn w:val="Normal"/>
    <w:uiPriority w:val="99"/>
    <w:semiHidden/>
    <w:unhideWhenUsed/>
    <w:rsid w:val="00CA16E3"/>
    <w:pPr>
      <w:numPr>
        <w:numId w:val="13"/>
      </w:numPr>
      <w:contextualSpacing/>
    </w:pPr>
  </w:style>
  <w:style w:type="paragraph" w:styleId="Listaconvietas5">
    <w:name w:val="List Bullet 5"/>
    <w:basedOn w:val="Normal"/>
    <w:uiPriority w:val="99"/>
    <w:semiHidden/>
    <w:unhideWhenUsed/>
    <w:rsid w:val="00CA16E3"/>
    <w:pPr>
      <w:numPr>
        <w:numId w:val="14"/>
      </w:numPr>
      <w:contextualSpacing/>
    </w:pPr>
  </w:style>
  <w:style w:type="paragraph" w:styleId="Subttulo">
    <w:name w:val="Subtitle"/>
    <w:basedOn w:val="Normal"/>
    <w:next w:val="Normal"/>
    <w:link w:val="SubttuloCar"/>
    <w:uiPriority w:val="11"/>
    <w:semiHidden/>
    <w:rsid w:val="00CA16E3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CA16E3"/>
    <w:rPr>
      <w:rFonts w:ascii="Calibri" w:hAnsi="Calibri" w:cs="Calibri"/>
      <w:color w:val="5A5A5A" w:themeColor="text1" w:themeTint="A5"/>
      <w:spacing w:val="15"/>
    </w:rPr>
  </w:style>
  <w:style w:type="table" w:styleId="Tablaclsica1">
    <w:name w:val="Table Classic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2">
    <w:name w:val="Table Classic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3">
    <w:name w:val="Table Classic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lsica4">
    <w:name w:val="Table Classic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adeilustraciones">
    <w:name w:val="table of figures"/>
    <w:basedOn w:val="Normal"/>
    <w:next w:val="Normal"/>
    <w:uiPriority w:val="99"/>
    <w:semiHidden/>
    <w:unhideWhenUsed/>
    <w:rsid w:val="00CA16E3"/>
  </w:style>
  <w:style w:type="paragraph" w:styleId="Textomacro">
    <w:name w:val="macro"/>
    <w:link w:val="TextomacroCar"/>
    <w:uiPriority w:val="99"/>
    <w:semiHidden/>
    <w:unhideWhenUsed/>
    <w:rsid w:val="00CA16E3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Consolas" w:hAnsi="Consolas" w:cs="Calibri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CA16E3"/>
    <w:rPr>
      <w:rFonts w:ascii="Consolas" w:hAnsi="Consolas" w:cs="Calibri"/>
      <w:sz w:val="20"/>
      <w:szCs w:val="20"/>
    </w:rPr>
  </w:style>
  <w:style w:type="paragraph" w:styleId="Remitedesobre">
    <w:name w:val="envelope return"/>
    <w:basedOn w:val="Normal"/>
    <w:uiPriority w:val="99"/>
    <w:semiHidden/>
    <w:unhideWhenUsed/>
    <w:rsid w:val="00CA16E3"/>
    <w:rPr>
      <w:rFonts w:ascii="Corbel" w:eastAsiaTheme="majorEastAsia" w:hAnsi="Corbel" w:cstheme="majorBidi"/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CA16E3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CA16E3"/>
    <w:pPr>
      <w:ind w:left="220" w:hanging="220"/>
    </w:pPr>
  </w:style>
  <w:style w:type="paragraph" w:styleId="Encabezadodelista">
    <w:name w:val="toa heading"/>
    <w:basedOn w:val="Normal"/>
    <w:next w:val="Normal"/>
    <w:uiPriority w:val="99"/>
    <w:semiHidden/>
    <w:unhideWhenUsed/>
    <w:rsid w:val="00CA16E3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ita">
    <w:name w:val="Quote"/>
    <w:basedOn w:val="Normal"/>
    <w:next w:val="Normal"/>
    <w:link w:val="CitaCar"/>
    <w:uiPriority w:val="29"/>
    <w:semiHidden/>
    <w:rsid w:val="00CA16E3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CA16E3"/>
    <w:rPr>
      <w:rFonts w:ascii="Calibri" w:hAnsi="Calibri" w:cs="Calibri"/>
      <w:i/>
      <w:iCs/>
      <w:color w:val="404040" w:themeColor="text1" w:themeTint="BF"/>
    </w:rPr>
  </w:style>
  <w:style w:type="character" w:styleId="nfasis">
    <w:name w:val="Emphasis"/>
    <w:basedOn w:val="Fuentedeprrafopredeter"/>
    <w:uiPriority w:val="20"/>
    <w:semiHidden/>
    <w:rsid w:val="00CA16E3"/>
    <w:rPr>
      <w:rFonts w:ascii="Calibri" w:hAnsi="Calibri" w:cs="Calibri"/>
      <w:i/>
      <w:iCs/>
    </w:rPr>
  </w:style>
  <w:style w:type="table" w:styleId="Listavistosa">
    <w:name w:val="Colorful List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vistosa-nfasis1">
    <w:name w:val="Colorful List Accent 1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avistosa-nfasis2">
    <w:name w:val="Colorful List Accent 2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avistosa-nfasis3">
    <w:name w:val="Colorful List Accent 3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avistosa-nfasis4">
    <w:name w:val="Colorful List Accent 4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avistosa-nfasis5">
    <w:name w:val="Colorful List Accent 5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avistosa-nfasis6">
    <w:name w:val="Colorful List Accent 6"/>
    <w:basedOn w:val="Tablanormal"/>
    <w:uiPriority w:val="72"/>
    <w:semiHidden/>
    <w:unhideWhenUsed/>
    <w:rsid w:val="00CA16E3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vistosa1">
    <w:name w:val="Table Colorful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2">
    <w:name w:val="Table Colorful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vistosa3">
    <w:name w:val="Table Colorful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Sombreadovistoso">
    <w:name w:val="Colorful Shading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1">
    <w:name w:val="Colorful Shading Accent 1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2">
    <w:name w:val="Colorful Shading Accent 2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3">
    <w:name w:val="Colorful Shading Accent 3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Sombreadovistoso-nfasis4">
    <w:name w:val="Colorful Shading Accent 4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5">
    <w:name w:val="Colorful Shading Accent 5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dovistoso-nfasis6">
    <w:name w:val="Colorful Shading Accent 6"/>
    <w:basedOn w:val="Tablanormal"/>
    <w:uiPriority w:val="71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uadrculavistosa">
    <w:name w:val="Colorful Grid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uadrculavistosa-nfasis1">
    <w:name w:val="Colorful Grid Accent 1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uadrculavistosa-nfasis2">
    <w:name w:val="Colorful Grid Accent 2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uadrculavistosa-nfasis3">
    <w:name w:val="Colorful Grid Accent 3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uadrculavistosa-nfasis4">
    <w:name w:val="Colorful Grid Accent 4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uadrculavistosa-nfasis5">
    <w:name w:val="Colorful Grid Accent 5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uadrculavistosa-nfasis6">
    <w:name w:val="Colorful Grid Accent 6"/>
    <w:basedOn w:val="Tablanormal"/>
    <w:uiPriority w:val="73"/>
    <w:semiHidden/>
    <w:unhideWhenUsed/>
    <w:rsid w:val="00CA16E3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CA16E3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A16E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A16E3"/>
    <w:rPr>
      <w:rFonts w:ascii="Calibri" w:hAnsi="Calibri" w:cs="Calibri"/>
      <w:b/>
      <w:bCs/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sid w:val="00CA16E3"/>
    <w:rPr>
      <w:rFonts w:ascii="Calibri" w:hAnsi="Calibri" w:cs="Calibri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paragraph" w:styleId="Direccinsobre">
    <w:name w:val="envelope address"/>
    <w:basedOn w:val="Normal"/>
    <w:uiPriority w:val="99"/>
    <w:semiHidden/>
    <w:unhideWhenUsed/>
    <w:rsid w:val="00CA16E3"/>
    <w:pPr>
      <w:framePr w:w="7920" w:h="1980" w:hRule="exact" w:hSpace="180" w:wrap="auto" w:hAnchor="page" w:xAlign="center" w:yAlign="bottom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xtodebloque">
    <w:name w:val="Block Text"/>
    <w:basedOn w:val="Normal"/>
    <w:uiPriority w:val="99"/>
    <w:semiHidden/>
    <w:unhideWhenUsed/>
    <w:rsid w:val="00CA16E3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i/>
      <w:iCs/>
      <w:color w:val="2C567A" w:themeColor="accent1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CA16E3"/>
    <w:rPr>
      <w:rFonts w:ascii="Microsoft YaHei UI" w:eastAsia="Microsoft YaHei UI" w:hAnsi="Microsoft YaHei UI"/>
      <w:sz w:val="18"/>
      <w:szCs w:val="18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CA16E3"/>
    <w:rPr>
      <w:rFonts w:ascii="Microsoft YaHei UI" w:eastAsia="Microsoft YaHei UI" w:hAnsi="Microsoft YaHei UI" w:cs="Calibri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A16E3"/>
    <w:rPr>
      <w:rFonts w:ascii="Corbel" w:eastAsiaTheme="majorEastAsia" w:hAnsi="Corbel" w:cstheme="majorBidi"/>
      <w:i/>
      <w:iCs/>
      <w:color w:val="21405B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A16E3"/>
    <w:rPr>
      <w:rFonts w:ascii="Corbel" w:eastAsiaTheme="majorEastAsia" w:hAnsi="Corbel" w:cstheme="majorBidi"/>
      <w:color w:val="21405B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A16E3"/>
    <w:rPr>
      <w:rFonts w:ascii="Corbel" w:eastAsiaTheme="majorEastAsia" w:hAnsi="Corbel" w:cstheme="majorBidi"/>
      <w:color w:val="162A3C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A16E3"/>
    <w:rPr>
      <w:rFonts w:ascii="Corbel" w:eastAsiaTheme="majorEastAsia" w:hAnsi="Corbel" w:cstheme="majorBidi"/>
      <w:i/>
      <w:iCs/>
      <w:color w:val="162A3C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A16E3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A16E3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culoSeccin">
    <w:name w:val="Outline List 3"/>
    <w:basedOn w:val="Sinlista"/>
    <w:uiPriority w:val="99"/>
    <w:semiHidden/>
    <w:unhideWhenUsed/>
    <w:rsid w:val="00CA16E3"/>
    <w:pPr>
      <w:numPr>
        <w:numId w:val="15"/>
      </w:numPr>
    </w:pPr>
  </w:style>
  <w:style w:type="table" w:styleId="Tablanormal1">
    <w:name w:val="Plain Table 1"/>
    <w:basedOn w:val="Tablanormal"/>
    <w:uiPriority w:val="41"/>
    <w:rsid w:val="00CA16E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2">
    <w:name w:val="Plain Table 2"/>
    <w:basedOn w:val="Tablanormal"/>
    <w:uiPriority w:val="42"/>
    <w:rsid w:val="00CA16E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normal3">
    <w:name w:val="Plain Table 3"/>
    <w:basedOn w:val="Tablanormal"/>
    <w:uiPriority w:val="43"/>
    <w:rsid w:val="00CA16E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anormal4">
    <w:name w:val="Plain Table 4"/>
    <w:basedOn w:val="Tablanormal"/>
    <w:uiPriority w:val="44"/>
    <w:rsid w:val="00CA16E3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normal5">
    <w:name w:val="Plain Table 5"/>
    <w:basedOn w:val="Tablanormal"/>
    <w:uiPriority w:val="45"/>
    <w:rsid w:val="00CA16E3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Referenciaintensa">
    <w:name w:val="Intense Reference"/>
    <w:basedOn w:val="Fuentedeprrafopredeter"/>
    <w:uiPriority w:val="32"/>
    <w:semiHidden/>
    <w:rsid w:val="00CA16E3"/>
    <w:rPr>
      <w:rFonts w:ascii="Calibri" w:hAnsi="Calibri" w:cs="Calibri"/>
      <w:b/>
      <w:bCs/>
      <w:smallCaps/>
      <w:color w:val="2C567A" w:themeColor="accent1"/>
      <w:spacing w:val="5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rsid w:val="00CA16E3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CA16E3"/>
    <w:rPr>
      <w:rFonts w:ascii="Calibri" w:hAnsi="Calibri" w:cs="Calibri"/>
      <w:i/>
      <w:iCs/>
      <w:color w:val="2C567A" w:themeColor="accent1"/>
    </w:rPr>
  </w:style>
  <w:style w:type="character" w:styleId="nfasisintenso">
    <w:name w:val="Intense Emphasis"/>
    <w:basedOn w:val="Fuentedeprrafopredeter"/>
    <w:uiPriority w:val="21"/>
    <w:semiHidden/>
    <w:rsid w:val="00CA16E3"/>
    <w:rPr>
      <w:rFonts w:ascii="Calibri" w:hAnsi="Calibri" w:cs="Calibri"/>
      <w:i/>
      <w:iCs/>
      <w:color w:val="2C567A" w:themeColor="accent1"/>
    </w:rPr>
  </w:style>
  <w:style w:type="paragraph" w:styleId="NormalWeb">
    <w:name w:val="Normal (Web)"/>
    <w:basedOn w:val="Normal"/>
    <w:uiPriority w:val="99"/>
    <w:semiHidden/>
    <w:unhideWhenUsed/>
    <w:rsid w:val="00CA16E3"/>
    <w:rPr>
      <w:rFonts w:ascii="Times New Roman" w:hAnsi="Times New Roman"/>
      <w:sz w:val="24"/>
      <w:szCs w:val="24"/>
    </w:rPr>
  </w:style>
  <w:style w:type="character" w:customStyle="1" w:styleId="Hipervnculointeligente1">
    <w:name w:val="Hipervínculo inteligente1"/>
    <w:basedOn w:val="Fuentedeprrafopredeter"/>
    <w:uiPriority w:val="99"/>
    <w:semiHidden/>
    <w:unhideWhenUsed/>
    <w:rsid w:val="00CA16E3"/>
    <w:rPr>
      <w:rFonts w:ascii="Calibri" w:hAnsi="Calibri" w:cs="Calibri"/>
      <w:u w:val="dotted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A16E3"/>
    <w:rPr>
      <w:rFonts w:ascii="Calibri" w:hAnsi="Calibri" w:cs="Calibri"/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semiHidden/>
    <w:unhideWhenUsed/>
    <w:rsid w:val="00CA16E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uiPriority w:val="99"/>
    <w:semiHidden/>
    <w:rsid w:val="00CA16E3"/>
    <w:rPr>
      <w:rFonts w:ascii="Calibri" w:hAnsi="Calibri" w:cs="Calibri"/>
    </w:rPr>
  </w:style>
  <w:style w:type="paragraph" w:styleId="Textoindependiente3">
    <w:name w:val="Body Text 3"/>
    <w:basedOn w:val="Normal"/>
    <w:link w:val="Textoindependiente3Car"/>
    <w:uiPriority w:val="99"/>
    <w:semiHidden/>
    <w:unhideWhenUsed/>
    <w:rsid w:val="00CA16E3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CA16E3"/>
    <w:pPr>
      <w:spacing w:after="120"/>
      <w:ind w:left="360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CA16E3"/>
    <w:rPr>
      <w:rFonts w:ascii="Calibri" w:hAnsi="Calibri" w:cs="Calibri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CA16E3"/>
    <w:pPr>
      <w:spacing w:after="120" w:line="480" w:lineRule="auto"/>
      <w:ind w:left="360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CA16E3"/>
    <w:rPr>
      <w:rFonts w:ascii="Calibri" w:hAnsi="Calibri" w:cs="Calibri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CA16E3"/>
    <w:pPr>
      <w:spacing w:after="120"/>
      <w:ind w:left="360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CA16E3"/>
    <w:rPr>
      <w:rFonts w:ascii="Calibri" w:hAnsi="Calibri" w:cs="Calibri"/>
      <w:sz w:val="16"/>
      <w:szCs w:val="16"/>
    </w:rPr>
  </w:style>
  <w:style w:type="paragraph" w:styleId="Textoindependienteprimerasangra">
    <w:name w:val="Body Text First Indent"/>
    <w:basedOn w:val="Textoindependiente"/>
    <w:link w:val="TextoindependienteprimerasangraCar"/>
    <w:uiPriority w:val="99"/>
    <w:semiHidden/>
    <w:unhideWhenUsed/>
    <w:rsid w:val="00CA16E3"/>
    <w:pPr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semiHidden/>
    <w:rsid w:val="00CA16E3"/>
    <w:rPr>
      <w:rFonts w:ascii="Calibri" w:hAnsi="Calibri" w:cs="Calibri"/>
      <w:sz w:val="20"/>
      <w:szCs w:val="20"/>
    </w:rPr>
  </w:style>
  <w:style w:type="paragraph" w:styleId="Textoindependienteprimerasangra2">
    <w:name w:val="Body Text First Indent 2"/>
    <w:basedOn w:val="Sangradetextonormal"/>
    <w:link w:val="Textoindependienteprimerasangra2Car"/>
    <w:uiPriority w:val="99"/>
    <w:semiHidden/>
    <w:unhideWhenUsed/>
    <w:rsid w:val="00CA16E3"/>
    <w:pPr>
      <w:spacing w:after="0"/>
      <w:ind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semiHidden/>
    <w:rsid w:val="00CA16E3"/>
    <w:rPr>
      <w:rFonts w:ascii="Calibri" w:hAnsi="Calibri" w:cs="Calibri"/>
    </w:rPr>
  </w:style>
  <w:style w:type="paragraph" w:styleId="Sangranormal">
    <w:name w:val="Normal Indent"/>
    <w:basedOn w:val="Normal"/>
    <w:uiPriority w:val="99"/>
    <w:semiHidden/>
    <w:unhideWhenUsed/>
    <w:rsid w:val="00CA16E3"/>
    <w:pPr>
      <w:ind w:left="720"/>
    </w:pPr>
  </w:style>
  <w:style w:type="paragraph" w:styleId="Encabezadodenota">
    <w:name w:val="Note Heading"/>
    <w:basedOn w:val="Normal"/>
    <w:next w:val="Normal"/>
    <w:link w:val="EncabezadodenotaCar"/>
    <w:uiPriority w:val="99"/>
    <w:semiHidden/>
    <w:unhideWhenUsed/>
    <w:rsid w:val="00CA16E3"/>
  </w:style>
  <w:style w:type="character" w:customStyle="1" w:styleId="EncabezadodenotaCar">
    <w:name w:val="Encabezado de nota Car"/>
    <w:basedOn w:val="Fuentedeprrafopredeter"/>
    <w:link w:val="Encabezadodenota"/>
    <w:uiPriority w:val="99"/>
    <w:semiHidden/>
    <w:rsid w:val="00CA16E3"/>
    <w:rPr>
      <w:rFonts w:ascii="Calibri" w:hAnsi="Calibri" w:cs="Calibri"/>
    </w:rPr>
  </w:style>
  <w:style w:type="table" w:styleId="Tablamoderna">
    <w:name w:val="Table Contemporary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staclara">
    <w:name w:val="Light List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is1">
    <w:name w:val="Light List Accent 1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staclara-nfasis2">
    <w:name w:val="Light List Accent 2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staclara-nfasis3">
    <w:name w:val="Light List Accent 3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staclara-nfasis4">
    <w:name w:val="Light List Accent 4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staclara-nfasis5">
    <w:name w:val="Light List Accent 5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staclara-nfasis6">
    <w:name w:val="Light List Accent 6"/>
    <w:basedOn w:val="Tablanormal"/>
    <w:uiPriority w:val="61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Sombreadoclaro">
    <w:name w:val="Light Shading"/>
    <w:basedOn w:val="Tablanormal"/>
    <w:uiPriority w:val="60"/>
    <w:semiHidden/>
    <w:unhideWhenUsed/>
    <w:rsid w:val="00CA16E3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doclaro-nfasis1">
    <w:name w:val="Light Shading Accent 1"/>
    <w:basedOn w:val="Tablanormal"/>
    <w:uiPriority w:val="60"/>
    <w:semiHidden/>
    <w:unhideWhenUsed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Sombreadoclaro-nfasis2">
    <w:name w:val="Light Shading Accent 2"/>
    <w:basedOn w:val="Tablanormal"/>
    <w:uiPriority w:val="60"/>
    <w:semiHidden/>
    <w:unhideWhenUsed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Sombreadoclaro-nfasis3">
    <w:name w:val="Light Shading Accent 3"/>
    <w:basedOn w:val="Tablanormal"/>
    <w:uiPriority w:val="60"/>
    <w:semiHidden/>
    <w:unhideWhenUsed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Sombreadoclaro-nfasis4">
    <w:name w:val="Light Shading Accent 4"/>
    <w:basedOn w:val="Tablanormal"/>
    <w:uiPriority w:val="60"/>
    <w:semiHidden/>
    <w:unhideWhenUsed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Sombreadoclaro-nfasis5">
    <w:name w:val="Light Shading Accent 5"/>
    <w:basedOn w:val="Tablanormal"/>
    <w:uiPriority w:val="60"/>
    <w:semiHidden/>
    <w:unhideWhenUsed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Sombreadoclaro-nfasis6">
    <w:name w:val="Light Shading Accent 6"/>
    <w:basedOn w:val="Tablanormal"/>
    <w:uiPriority w:val="60"/>
    <w:semiHidden/>
    <w:unhideWhenUsed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Cuadrculaclara">
    <w:name w:val="Light Grid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Cuadrculaclara-nfasis1">
    <w:name w:val="Light Grid Accent 1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Cuadrculaclara-nfasis2">
    <w:name w:val="Light Grid Accent 2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Cuadrculaclara-nfasis3">
    <w:name w:val="Light Grid Accent 3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Cuadrculaclara-nfasis4">
    <w:name w:val="Light Grid Accent 4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Cuadrculaclara-nfasis5">
    <w:name w:val="Light Grid Accent 5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Cuadrculaclara-nfasis6">
    <w:name w:val="Light Grid Accent 6"/>
    <w:basedOn w:val="Tablanormal"/>
    <w:uiPriority w:val="62"/>
    <w:semiHidden/>
    <w:unhideWhenUsed/>
    <w:rsid w:val="00CA16E3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staoscura">
    <w:name w:val="Dark List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oscura-nfasis1">
    <w:name w:val="Dark List Accent 1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Listaoscura-nfasis2">
    <w:name w:val="Dark List Accent 2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Listaoscura-nfasis3">
    <w:name w:val="Dark List Accent 3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Listaoscura-nfasis4">
    <w:name w:val="Dark List Accent 4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Listaoscura-nfasis5">
    <w:name w:val="Dark List Accent 5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Listaoscura-nfasis6">
    <w:name w:val="Dark List Accent 6"/>
    <w:basedOn w:val="Tablanormal"/>
    <w:uiPriority w:val="70"/>
    <w:semiHidden/>
    <w:unhideWhenUsed/>
    <w:rsid w:val="00CA16E3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Tabladelista1clara">
    <w:name w:val="List Table 1 Light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1clara-nfasis1">
    <w:name w:val="List Table 1 Light Accent 1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1clara-nfasis2">
    <w:name w:val="List Table 1 Light Accent 2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1clara-nfasis3">
    <w:name w:val="List Table 1 Light Accent 3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1clara-nfasis4">
    <w:name w:val="List Table 1 Light Accent 4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1clara-nfasis5">
    <w:name w:val="List Table 1 Light Accent 5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1clara-nfasis6">
    <w:name w:val="List Table 1 Light Accent 6"/>
    <w:basedOn w:val="Tablanormal"/>
    <w:uiPriority w:val="46"/>
    <w:rsid w:val="00CA16E3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2">
    <w:name w:val="List Table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2-nfasis1">
    <w:name w:val="List Table 2 Accent 1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2-nfasis2">
    <w:name w:val="List Table 2 Accent 2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2-nfasis3">
    <w:name w:val="List Table 2 Accent 3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2-nfasis4">
    <w:name w:val="List Table 2 Accent 4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2-nfasis5">
    <w:name w:val="List Table 2 Accent 5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2-nfasis6">
    <w:name w:val="List Table 2 Accent 6"/>
    <w:basedOn w:val="Tablanormal"/>
    <w:uiPriority w:val="47"/>
    <w:rsid w:val="00CA16E3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3">
    <w:name w:val="List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adelista3-nfasis1">
    <w:name w:val="List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Tabladelista3-nfasis2">
    <w:name w:val="List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Tabladelista3-nfasis3">
    <w:name w:val="List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Tabladelista3-nfasis4">
    <w:name w:val="List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Tabladelista3-nfasis5">
    <w:name w:val="List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Tabladelista3-nfasis6">
    <w:name w:val="List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Tabladelista4">
    <w:name w:val="List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4-nfasis1">
    <w:name w:val="List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4-nfasis2">
    <w:name w:val="List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4-nfasis3">
    <w:name w:val="List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4-nfasis4">
    <w:name w:val="List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4-nfasis5">
    <w:name w:val="List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4-nfasis6">
    <w:name w:val="List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5oscura">
    <w:name w:val="List Table 5 Dark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1">
    <w:name w:val="List Table 5 Dark Accent 1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2">
    <w:name w:val="List Table 5 Dark Accent 2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3">
    <w:name w:val="List Table 5 Dark Accent 3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4">
    <w:name w:val="List Table 5 Dark Accent 4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5">
    <w:name w:val="List Table 5 Dark Accent 5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5oscura-nfasis6">
    <w:name w:val="List Table 5 Dark Accent 6"/>
    <w:basedOn w:val="Tablanormal"/>
    <w:uiPriority w:val="50"/>
    <w:rsid w:val="00CA16E3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adelista6concolores">
    <w:name w:val="List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delista6concolores-nfasis1">
    <w:name w:val="List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delista6concolores-nfasis2">
    <w:name w:val="List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delista6concolores-nfasis3">
    <w:name w:val="List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delista6concolores-nfasis4">
    <w:name w:val="List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delista6concolores-nfasis5">
    <w:name w:val="List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delista6concolores-nfasis6">
    <w:name w:val="List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lista7concolores">
    <w:name w:val="List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1">
    <w:name w:val="List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2">
    <w:name w:val="List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3">
    <w:name w:val="List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4">
    <w:name w:val="List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5">
    <w:name w:val="List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adelista7concolores-nfasis6">
    <w:name w:val="List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Firmadecorreoelectrnico">
    <w:name w:val="E-mail Signature"/>
    <w:basedOn w:val="Normal"/>
    <w:link w:val="FirmadecorreoelectrnicoCar"/>
    <w:uiPriority w:val="99"/>
    <w:semiHidden/>
    <w:unhideWhenUsed/>
    <w:rsid w:val="00CA16E3"/>
  </w:style>
  <w:style w:type="character" w:customStyle="1" w:styleId="FirmadecorreoelectrnicoCar">
    <w:name w:val="Firma de correo electrónico Car"/>
    <w:basedOn w:val="Fuentedeprrafopredeter"/>
    <w:link w:val="Firmadecorreoelectrnico"/>
    <w:uiPriority w:val="99"/>
    <w:semiHidden/>
    <w:rsid w:val="00CA16E3"/>
    <w:rPr>
      <w:rFonts w:ascii="Calibri" w:hAnsi="Calibri" w:cs="Calibri"/>
    </w:rPr>
  </w:style>
  <w:style w:type="paragraph" w:styleId="Saludo">
    <w:name w:val="Salutation"/>
    <w:basedOn w:val="Normal"/>
    <w:next w:val="Normal"/>
    <w:link w:val="SaludoCar"/>
    <w:uiPriority w:val="99"/>
    <w:semiHidden/>
    <w:unhideWhenUsed/>
    <w:rsid w:val="00CA16E3"/>
  </w:style>
  <w:style w:type="character" w:customStyle="1" w:styleId="SaludoCar">
    <w:name w:val="Saludo Car"/>
    <w:basedOn w:val="Fuentedeprrafopredeter"/>
    <w:link w:val="Saludo"/>
    <w:uiPriority w:val="99"/>
    <w:semiHidden/>
    <w:rsid w:val="00CA16E3"/>
    <w:rPr>
      <w:rFonts w:ascii="Calibri" w:hAnsi="Calibri" w:cs="Calibri"/>
    </w:rPr>
  </w:style>
  <w:style w:type="table" w:styleId="Tablaconcolumnas1">
    <w:name w:val="Table Column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2">
    <w:name w:val="Table Column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3">
    <w:name w:val="Table Column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olumnas4">
    <w:name w:val="Table Columns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aconcolumnas5">
    <w:name w:val="Table Columns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Firma">
    <w:name w:val="Signature"/>
    <w:basedOn w:val="Normal"/>
    <w:link w:val="FirmaCar"/>
    <w:uiPriority w:val="99"/>
    <w:semiHidden/>
    <w:unhideWhenUsed/>
    <w:rsid w:val="00CA16E3"/>
    <w:pPr>
      <w:ind w:left="4320"/>
    </w:pPr>
  </w:style>
  <w:style w:type="character" w:customStyle="1" w:styleId="FirmaCar">
    <w:name w:val="Firma Car"/>
    <w:basedOn w:val="Fuentedeprrafopredeter"/>
    <w:link w:val="Firma"/>
    <w:uiPriority w:val="99"/>
    <w:semiHidden/>
    <w:rsid w:val="00CA16E3"/>
    <w:rPr>
      <w:rFonts w:ascii="Calibri" w:hAnsi="Calibri" w:cs="Calibri"/>
    </w:rPr>
  </w:style>
  <w:style w:type="table" w:styleId="Tablabsica1">
    <w:name w:val="Table Simp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absica2">
    <w:name w:val="Table Simp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bsica3">
    <w:name w:val="Table Simple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asutil1">
    <w:name w:val="Table Subtle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sutil2">
    <w:name w:val="Table Subtle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ndice1">
    <w:name w:val="index 1"/>
    <w:basedOn w:val="Normal"/>
    <w:next w:val="Normal"/>
    <w:autoRedefine/>
    <w:uiPriority w:val="99"/>
    <w:semiHidden/>
    <w:unhideWhenUsed/>
    <w:rsid w:val="00CA16E3"/>
    <w:pPr>
      <w:ind w:left="220" w:hanging="220"/>
    </w:pPr>
  </w:style>
  <w:style w:type="paragraph" w:styleId="ndice2">
    <w:name w:val="index 2"/>
    <w:basedOn w:val="Normal"/>
    <w:next w:val="Normal"/>
    <w:autoRedefine/>
    <w:uiPriority w:val="99"/>
    <w:semiHidden/>
    <w:unhideWhenUsed/>
    <w:rsid w:val="00CA16E3"/>
    <w:pPr>
      <w:ind w:left="440" w:hanging="220"/>
    </w:pPr>
  </w:style>
  <w:style w:type="paragraph" w:styleId="ndice3">
    <w:name w:val="index 3"/>
    <w:basedOn w:val="Normal"/>
    <w:next w:val="Normal"/>
    <w:autoRedefine/>
    <w:uiPriority w:val="99"/>
    <w:semiHidden/>
    <w:unhideWhenUsed/>
    <w:rsid w:val="00CA16E3"/>
    <w:pPr>
      <w:ind w:left="660" w:hanging="220"/>
    </w:pPr>
  </w:style>
  <w:style w:type="paragraph" w:styleId="ndice4">
    <w:name w:val="index 4"/>
    <w:basedOn w:val="Normal"/>
    <w:next w:val="Normal"/>
    <w:autoRedefine/>
    <w:uiPriority w:val="99"/>
    <w:semiHidden/>
    <w:unhideWhenUsed/>
    <w:rsid w:val="00CA16E3"/>
    <w:pPr>
      <w:ind w:left="880" w:hanging="220"/>
    </w:pPr>
  </w:style>
  <w:style w:type="paragraph" w:styleId="ndice5">
    <w:name w:val="index 5"/>
    <w:basedOn w:val="Normal"/>
    <w:next w:val="Normal"/>
    <w:autoRedefine/>
    <w:uiPriority w:val="99"/>
    <w:semiHidden/>
    <w:unhideWhenUsed/>
    <w:rsid w:val="00CA16E3"/>
    <w:pPr>
      <w:ind w:left="1100" w:hanging="220"/>
    </w:pPr>
  </w:style>
  <w:style w:type="paragraph" w:styleId="ndice6">
    <w:name w:val="index 6"/>
    <w:basedOn w:val="Normal"/>
    <w:next w:val="Normal"/>
    <w:autoRedefine/>
    <w:uiPriority w:val="99"/>
    <w:semiHidden/>
    <w:unhideWhenUsed/>
    <w:rsid w:val="00CA16E3"/>
    <w:pPr>
      <w:ind w:left="1320" w:hanging="220"/>
    </w:pPr>
  </w:style>
  <w:style w:type="paragraph" w:styleId="ndice7">
    <w:name w:val="index 7"/>
    <w:basedOn w:val="Normal"/>
    <w:next w:val="Normal"/>
    <w:autoRedefine/>
    <w:uiPriority w:val="99"/>
    <w:semiHidden/>
    <w:unhideWhenUsed/>
    <w:rsid w:val="00CA16E3"/>
    <w:pPr>
      <w:ind w:left="1540" w:hanging="220"/>
    </w:pPr>
  </w:style>
  <w:style w:type="paragraph" w:styleId="ndice8">
    <w:name w:val="index 8"/>
    <w:basedOn w:val="Normal"/>
    <w:next w:val="Normal"/>
    <w:autoRedefine/>
    <w:uiPriority w:val="99"/>
    <w:semiHidden/>
    <w:unhideWhenUsed/>
    <w:rsid w:val="00CA16E3"/>
    <w:pPr>
      <w:ind w:left="1760" w:hanging="220"/>
    </w:pPr>
  </w:style>
  <w:style w:type="paragraph" w:styleId="ndice9">
    <w:name w:val="index 9"/>
    <w:basedOn w:val="Normal"/>
    <w:next w:val="Normal"/>
    <w:autoRedefine/>
    <w:uiPriority w:val="99"/>
    <w:semiHidden/>
    <w:unhideWhenUsed/>
    <w:rsid w:val="00CA16E3"/>
    <w:pPr>
      <w:ind w:left="1980" w:hanging="220"/>
    </w:pPr>
  </w:style>
  <w:style w:type="paragraph" w:styleId="Ttulodendice">
    <w:name w:val="index heading"/>
    <w:basedOn w:val="Normal"/>
    <w:next w:val="ndice1"/>
    <w:uiPriority w:val="99"/>
    <w:semiHidden/>
    <w:unhideWhenUsed/>
    <w:rsid w:val="00CA16E3"/>
    <w:rPr>
      <w:rFonts w:ascii="Corbel" w:eastAsiaTheme="majorEastAsia" w:hAnsi="Corbel" w:cstheme="majorBidi"/>
      <w:b/>
      <w:bCs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CA16E3"/>
    <w:rPr>
      <w:rFonts w:ascii="Consolas" w:hAnsi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CA16E3"/>
    <w:rPr>
      <w:rFonts w:ascii="Consolas" w:hAnsi="Consolas" w:cs="Calibri"/>
      <w:sz w:val="21"/>
      <w:szCs w:val="21"/>
    </w:rPr>
  </w:style>
  <w:style w:type="paragraph" w:styleId="Cierre">
    <w:name w:val="Closing"/>
    <w:basedOn w:val="Normal"/>
    <w:link w:val="CierreCar"/>
    <w:uiPriority w:val="99"/>
    <w:semiHidden/>
    <w:unhideWhenUsed/>
    <w:rsid w:val="00CA16E3"/>
    <w:pPr>
      <w:ind w:left="4320"/>
    </w:pPr>
  </w:style>
  <w:style w:type="character" w:customStyle="1" w:styleId="CierreCar">
    <w:name w:val="Cierre Car"/>
    <w:basedOn w:val="Fuentedeprrafopredeter"/>
    <w:link w:val="Cierre"/>
    <w:uiPriority w:val="99"/>
    <w:semiHidden/>
    <w:rsid w:val="00CA16E3"/>
    <w:rPr>
      <w:rFonts w:ascii="Calibri" w:hAnsi="Calibri" w:cs="Calibri"/>
    </w:rPr>
  </w:style>
  <w:style w:type="table" w:styleId="Tablaconcuadrcula1">
    <w:name w:val="Table Grid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2">
    <w:name w:val="Table Grid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3">
    <w:name w:val="Table Grid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uadrculadetabla4">
    <w:name w:val="Table Grid 4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5">
    <w:name w:val="Table Grid 5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6">
    <w:name w:val="Table Grid 6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7">
    <w:name w:val="Table Grid 7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aconcuadrcula8">
    <w:name w:val="Table Grid 8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cuadrculaclara">
    <w:name w:val="Grid Table Light"/>
    <w:basedOn w:val="Tablanormal"/>
    <w:uiPriority w:val="40"/>
    <w:rsid w:val="00CA16E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aconcuadrcula1clara">
    <w:name w:val="Grid Table 1 Light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1">
    <w:name w:val="Grid Table 1 Light Accent 1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o-nfasis2">
    <w:name w:val="Grid Table 1 Light Accent 2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3">
    <w:name w:val="Grid Table 1 Light Accent 3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4">
    <w:name w:val="Grid Table 1 Light Accent 4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5">
    <w:name w:val="Grid Table 1 Light Accent 5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concuadrcula1clara-nfasis6">
    <w:name w:val="Grid Table 1 Light Accent 6"/>
    <w:basedOn w:val="Tablanormal"/>
    <w:uiPriority w:val="46"/>
    <w:rsid w:val="00CA16E3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adecuadrcula2">
    <w:name w:val="Grid Table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2-nfasis1">
    <w:name w:val="Grid Table 2 Accent 1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2-nfasis2">
    <w:name w:val="Grid Table 2 Accent 2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2-nfasis3">
    <w:name w:val="Grid Table 2 Accent 3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2-nfasis4">
    <w:name w:val="Grid Table 2 Accent 4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2-nfasis5">
    <w:name w:val="Grid Table 2 Accent 5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2-nfasis6">
    <w:name w:val="Grid Table 2 Accent 6"/>
    <w:basedOn w:val="Tablanormal"/>
    <w:uiPriority w:val="47"/>
    <w:rsid w:val="00CA16E3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decuadrcula3">
    <w:name w:val="Grid Table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3-nfasis1">
    <w:name w:val="Grid Table 3 Accent 1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3-nfasis2">
    <w:name w:val="Grid Table 3 Accent 2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3-nfasis3">
    <w:name w:val="Grid Table 3 Accent 3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3-nfasis4">
    <w:name w:val="Grid Table 3 Accent 4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3-nfasis5">
    <w:name w:val="Grid Table 3 Accent 5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3-nfasis6">
    <w:name w:val="Grid Table 3 Accent 6"/>
    <w:basedOn w:val="Tablanormal"/>
    <w:uiPriority w:val="48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decuadrcula4">
    <w:name w:val="Grid Table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4-nfasis1">
    <w:name w:val="Grid Table 4 Accent 1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4-nfasis2">
    <w:name w:val="Grid Table 4 Accent 2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4-nfasis3">
    <w:name w:val="Grid Table 4 Accent 3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4-nfasis4">
    <w:name w:val="Grid Table 4 Accent 4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4-nfasis5">
    <w:name w:val="Grid Table 4 Accent 5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4-nfasis6">
    <w:name w:val="Grid Table 4 Accent 6"/>
    <w:basedOn w:val="Tablanormal"/>
    <w:uiPriority w:val="49"/>
    <w:rsid w:val="00CA16E3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5oscura">
    <w:name w:val="Grid Table 5 Dark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aconcuadrcula5oscura-nfasis1">
    <w:name w:val="Grid Table 5 Dark Accent 1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Tablaconcuadrcula5oscura-nfasis3">
    <w:name w:val="Grid Table 5 Dark Accent 3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Tablaconcuadrcula5oscura-nfasis4">
    <w:name w:val="Grid Table 5 Dark Accent 4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Tablaconcuadrcula5oscura-nfasis6">
    <w:name w:val="Grid Table 5 Dark Accent 6"/>
    <w:basedOn w:val="Tablanormal"/>
    <w:uiPriority w:val="50"/>
    <w:rsid w:val="00CA16E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Tablaconcuadrcula6concolores">
    <w:name w:val="Grid Table 6 Colorful"/>
    <w:basedOn w:val="Tablanormal"/>
    <w:uiPriority w:val="51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aconcuadrcula6concolores-nfasis1">
    <w:name w:val="Grid Table 6 Colorful Accent 1"/>
    <w:basedOn w:val="Tablanormal"/>
    <w:uiPriority w:val="51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Tablaconcuadrcula6concolores-nfasis2">
    <w:name w:val="Grid Table 6 Colorful Accent 2"/>
    <w:basedOn w:val="Tablanormal"/>
    <w:uiPriority w:val="51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Tablaconcuadrcula6concolores-nfasis3">
    <w:name w:val="Grid Table 6 Colorful Accent 3"/>
    <w:basedOn w:val="Tablanormal"/>
    <w:uiPriority w:val="51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Tablaconcuadrcula6concolores-nfasis4">
    <w:name w:val="Grid Table 6 Colorful Accent 4"/>
    <w:basedOn w:val="Tablanormal"/>
    <w:uiPriority w:val="51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Tablaconcuadrcula6concolores-nfasis5">
    <w:name w:val="Grid Table 6 Colorful Accent 5"/>
    <w:basedOn w:val="Tablanormal"/>
    <w:uiPriority w:val="51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Tablaconcuadrcula6concolores-nfasis6">
    <w:name w:val="Grid Table 6 Colorful Accent 6"/>
    <w:basedOn w:val="Tablanormal"/>
    <w:uiPriority w:val="51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Tablaconcuadrcula7concolores">
    <w:name w:val="Grid Table 7 Colorful"/>
    <w:basedOn w:val="Tablanormal"/>
    <w:uiPriority w:val="52"/>
    <w:rsid w:val="00CA16E3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aconcuadrcula7concolores-nfasis1">
    <w:name w:val="Grid Table 7 Colorful Accent 1"/>
    <w:basedOn w:val="Tablanormal"/>
    <w:uiPriority w:val="52"/>
    <w:rsid w:val="00CA16E3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Tablaconcuadrcula7concolores-nfasis2">
    <w:name w:val="Grid Table 7 Colorful Accent 2"/>
    <w:basedOn w:val="Tablanormal"/>
    <w:uiPriority w:val="52"/>
    <w:rsid w:val="00CA16E3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Tablaconcuadrcula7concolores-nfasis3">
    <w:name w:val="Grid Table 7 Colorful Accent 3"/>
    <w:basedOn w:val="Tablanormal"/>
    <w:uiPriority w:val="52"/>
    <w:rsid w:val="00CA16E3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Tablaconcuadrcula7concolores-nfasis4">
    <w:name w:val="Grid Table 7 Colorful Accent 4"/>
    <w:basedOn w:val="Tablanormal"/>
    <w:uiPriority w:val="52"/>
    <w:rsid w:val="00CA16E3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Tablaconcuadrcula7concolores-nfasis5">
    <w:name w:val="Grid Table 7 Colorful Accent 5"/>
    <w:basedOn w:val="Tablanormal"/>
    <w:uiPriority w:val="52"/>
    <w:rsid w:val="00CA16E3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Tablaconcuadrcula7concolores-nfasis6">
    <w:name w:val="Grid Table 7 Colorful Accent 6"/>
    <w:basedOn w:val="Tablanormal"/>
    <w:uiPriority w:val="52"/>
    <w:rsid w:val="00CA16E3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Tablaweb1">
    <w:name w:val="Table Web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2">
    <w:name w:val="Table Web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web3">
    <w:name w:val="Table Web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Refdenotaalpie">
    <w:name w:val="footnote reference"/>
    <w:basedOn w:val="Fuentedeprrafopredeter"/>
    <w:uiPriority w:val="99"/>
    <w:semiHidden/>
    <w:unhideWhenUsed/>
    <w:rsid w:val="00CA16E3"/>
    <w:rPr>
      <w:rFonts w:ascii="Calibri" w:hAnsi="Calibri" w:cs="Calibri"/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A16E3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A16E3"/>
    <w:rPr>
      <w:rFonts w:ascii="Calibri" w:hAnsi="Calibri" w:cs="Calibri"/>
      <w:sz w:val="20"/>
      <w:szCs w:val="20"/>
    </w:rPr>
  </w:style>
  <w:style w:type="character" w:styleId="Nmerodelnea">
    <w:name w:val="lin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table" w:styleId="Tablaconefectos3D1">
    <w:name w:val="Table 3D effects 1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aconefectos3D2">
    <w:name w:val="Table 3D effects 2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efectos3D3">
    <w:name w:val="Table 3D effects 3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acontema">
    <w:name w:val="Table Theme"/>
    <w:basedOn w:val="Tablanormal"/>
    <w:uiPriority w:val="99"/>
    <w:semiHidden/>
    <w:unhideWhenUsed/>
    <w:rsid w:val="00CA16E3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CA16E3"/>
    <w:rPr>
      <w:rFonts w:ascii="Calibri" w:hAnsi="Calibri" w:cs="Calibri"/>
      <w:color w:val="954F72" w:themeColor="followedHyperlink"/>
      <w:u w:val="single"/>
    </w:rPr>
  </w:style>
  <w:style w:type="character" w:styleId="Hipervnculo">
    <w:name w:val="Hyperlink"/>
    <w:basedOn w:val="Fuentedeprrafopredeter"/>
    <w:uiPriority w:val="99"/>
    <w:semiHidden/>
    <w:unhideWhenUsed/>
    <w:rsid w:val="00CA16E3"/>
    <w:rPr>
      <w:rFonts w:ascii="Calibri" w:hAnsi="Calibri" w:cs="Calibri"/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semiHidden/>
    <w:unhideWhenUsed/>
    <w:rsid w:val="00CA16E3"/>
    <w:rPr>
      <w:rFonts w:ascii="Calibri" w:hAnsi="Calibri" w:cs="Calibri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CA16E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PES\AppData\Roaming\Microsoft\Templates\Curr&#237;culum%20v&#237;tae%20con%20esferas%20azules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Currículum vítae con esferas azules</Template>
  <TotalTime>0</TotalTime>
  <Pages>1</Pages>
  <Words>170</Words>
  <Characters>957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2020-03-26T20:11:00Z</dcterms:created>
  <dcterms:modified xsi:type="dcterms:W3CDTF">2020-03-26T20:47:00Z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